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0527" w:rsidRDefault="00500527" w:rsidP="000E1A56">
      <w:pPr>
        <w:pStyle w:val="Standard"/>
        <w:ind w:left="6372"/>
        <w:jc w:val="right"/>
      </w:pPr>
    </w:p>
    <w:p w:rsidR="00500527" w:rsidRDefault="000E1A56" w:rsidP="000E1A56">
      <w:pPr>
        <w:pStyle w:val="Standard"/>
        <w:ind w:left="6372"/>
        <w:jc w:val="right"/>
      </w:pPr>
      <w:r>
        <w:rPr>
          <w:rFonts w:ascii="Tahoma" w:hAnsi="Tahoma" w:cs="Tahoma"/>
          <w:b/>
          <w:bCs/>
        </w:rPr>
        <w:t>GM.    .442.           .2026</w:t>
      </w:r>
    </w:p>
    <w:p w:rsidR="00500527" w:rsidRDefault="000E1A56" w:rsidP="000E1A56">
      <w:pPr>
        <w:pStyle w:val="Standard"/>
      </w:pPr>
      <w:r>
        <w:rPr>
          <w:rFonts w:ascii="Tahoma" w:eastAsia="Tahoma" w:hAnsi="Tahoma" w:cs="Tahoma"/>
          <w:sz w:val="22"/>
          <w:szCs w:val="22"/>
        </w:rPr>
        <w:t>……………………………………………..……</w:t>
      </w:r>
      <w:r>
        <w:rPr>
          <w:rFonts w:ascii="Tahoma" w:hAnsi="Tahoma" w:cs="Tahoma"/>
          <w:sz w:val="22"/>
          <w:szCs w:val="22"/>
        </w:rPr>
        <w:t>....</w:t>
      </w:r>
      <w:r>
        <w:rPr>
          <w:rFonts w:ascii="Tahoma" w:hAnsi="Tahoma" w:cs="Tahoma"/>
          <w:sz w:val="23"/>
          <w:szCs w:val="23"/>
        </w:rPr>
        <w:tab/>
      </w:r>
      <w:r>
        <w:rPr>
          <w:rFonts w:ascii="Tahoma" w:hAnsi="Tahoma" w:cs="Tahoma"/>
          <w:sz w:val="23"/>
          <w:szCs w:val="23"/>
        </w:rPr>
        <w:tab/>
      </w:r>
      <w:r>
        <w:rPr>
          <w:rFonts w:ascii="Tahoma" w:hAnsi="Tahoma" w:cs="Tahoma"/>
          <w:sz w:val="23"/>
          <w:szCs w:val="23"/>
        </w:rPr>
        <w:tab/>
      </w:r>
    </w:p>
    <w:p w:rsidR="00500527" w:rsidRDefault="000E1A56" w:rsidP="000E1A56">
      <w:pPr>
        <w:pStyle w:val="Standard"/>
        <w:ind w:left="-90" w:firstLine="90"/>
      </w:pPr>
      <w:r>
        <w:rPr>
          <w:rFonts w:ascii="Tahoma" w:hAnsi="Tahoma" w:cs="Tahoma"/>
          <w:b/>
          <w:bCs/>
          <w:sz w:val="18"/>
          <w:szCs w:val="18"/>
        </w:rPr>
        <w:t>(Nazwisko i imię)</w:t>
      </w:r>
      <w:r>
        <w:rPr>
          <w:rFonts w:ascii="Tahoma" w:hAnsi="Tahoma" w:cs="Tahoma"/>
          <w:sz w:val="18"/>
          <w:szCs w:val="18"/>
        </w:rPr>
        <w:tab/>
      </w:r>
      <w:r>
        <w:rPr>
          <w:rFonts w:ascii="Tahoma" w:hAnsi="Tahoma" w:cs="Tahoma"/>
          <w:sz w:val="18"/>
          <w:szCs w:val="18"/>
        </w:rPr>
        <w:tab/>
      </w:r>
      <w:r>
        <w:rPr>
          <w:rFonts w:ascii="Tahoma" w:hAnsi="Tahoma" w:cs="Tahoma"/>
          <w:sz w:val="18"/>
          <w:szCs w:val="18"/>
        </w:rPr>
        <w:tab/>
        <w:t xml:space="preserve">                                                                                     </w:t>
      </w:r>
      <w:r>
        <w:rPr>
          <w:rFonts w:ascii="Tahoma" w:hAnsi="Tahoma" w:cs="Tahoma"/>
          <w:b/>
          <w:sz w:val="22"/>
          <w:szCs w:val="22"/>
        </w:rPr>
        <w:t>Lokal:   S / M</w:t>
      </w:r>
    </w:p>
    <w:p w:rsidR="00500527" w:rsidRDefault="000E1A56" w:rsidP="000E1A56">
      <w:pPr>
        <w:pStyle w:val="Standard"/>
        <w:ind w:left="-90" w:firstLine="90"/>
      </w:pPr>
      <w:r>
        <w:rPr>
          <w:rFonts w:ascii="Tahoma" w:eastAsia="Tahoma" w:hAnsi="Tahoma" w:cs="Tahoma"/>
          <w:sz w:val="16"/>
          <w:szCs w:val="16"/>
        </w:rPr>
        <w:t xml:space="preserve"> </w:t>
      </w:r>
      <w:r>
        <w:rPr>
          <w:rFonts w:ascii="Tahoma" w:hAnsi="Tahoma" w:cs="Tahoma"/>
          <w:sz w:val="16"/>
          <w:szCs w:val="16"/>
        </w:rPr>
        <w:t xml:space="preserve">                                                                           </w:t>
      </w:r>
    </w:p>
    <w:p w:rsidR="00500527" w:rsidRDefault="000E1A56" w:rsidP="000E1A56">
      <w:pPr>
        <w:pStyle w:val="Standard"/>
        <w:ind w:left="-1080" w:firstLine="1080"/>
        <w:jc w:val="both"/>
      </w:pPr>
      <w:r>
        <w:rPr>
          <w:rFonts w:ascii="Tahoma" w:hAnsi="Tahoma" w:cs="Tahoma"/>
          <w:sz w:val="22"/>
        </w:rPr>
        <w:t>..........................................................</w:t>
      </w:r>
      <w:r>
        <w:rPr>
          <w:rFonts w:ascii="Tahoma" w:hAnsi="Tahoma" w:cs="Tahoma"/>
          <w:b/>
          <w:bCs/>
          <w:sz w:val="22"/>
        </w:rPr>
        <w:t xml:space="preserve">                                 Zarząd Mienia Komunalnego        </w:t>
      </w:r>
    </w:p>
    <w:p w:rsidR="00500527" w:rsidRDefault="000E1A56" w:rsidP="000E1A56">
      <w:pPr>
        <w:pStyle w:val="Standard"/>
        <w:jc w:val="both"/>
      </w:pPr>
      <w:r>
        <w:rPr>
          <w:rFonts w:ascii="Tahoma" w:hAnsi="Tahoma" w:cs="Tahoma"/>
          <w:b/>
          <w:bCs/>
          <w:sz w:val="18"/>
          <w:szCs w:val="18"/>
        </w:rPr>
        <w:t>(adres zamieszkania)</w:t>
      </w:r>
      <w:r>
        <w:rPr>
          <w:rFonts w:ascii="Tahoma" w:hAnsi="Tahoma" w:cs="Tahoma"/>
          <w:sz w:val="22"/>
        </w:rPr>
        <w:tab/>
      </w:r>
      <w:r>
        <w:rPr>
          <w:rFonts w:ascii="Tahoma" w:hAnsi="Tahoma" w:cs="Tahoma"/>
          <w:sz w:val="22"/>
        </w:rPr>
        <w:tab/>
      </w:r>
      <w:r>
        <w:rPr>
          <w:rFonts w:ascii="Tahoma" w:hAnsi="Tahoma" w:cs="Tahoma"/>
          <w:sz w:val="22"/>
        </w:rPr>
        <w:tab/>
      </w:r>
      <w:r>
        <w:rPr>
          <w:rFonts w:ascii="Tahoma" w:hAnsi="Tahoma" w:cs="Tahoma"/>
          <w:sz w:val="22"/>
        </w:rPr>
        <w:tab/>
        <w:t xml:space="preserve">                               </w:t>
      </w:r>
      <w:r>
        <w:rPr>
          <w:rFonts w:ascii="Tahoma" w:hAnsi="Tahoma" w:cs="Tahoma"/>
          <w:sz w:val="22"/>
        </w:rPr>
        <w:t xml:space="preserve">      </w:t>
      </w:r>
      <w:r>
        <w:rPr>
          <w:rFonts w:ascii="Tahoma" w:hAnsi="Tahoma" w:cs="Tahoma"/>
          <w:b/>
          <w:bCs/>
          <w:sz w:val="22"/>
        </w:rPr>
        <w:t>w  Białymstoku</w:t>
      </w:r>
    </w:p>
    <w:p w:rsidR="00500527" w:rsidRDefault="000E1A56" w:rsidP="000E1A56">
      <w:pPr>
        <w:pStyle w:val="Standard"/>
        <w:ind w:left="5664"/>
        <w:jc w:val="both"/>
      </w:pPr>
      <w:r>
        <w:rPr>
          <w:noProof/>
        </w:rPr>
        <mc:AlternateContent>
          <mc:Choice Requires="wps">
            <w:drawing>
              <wp:anchor distT="0" distB="0" distL="114300" distR="114300" simplePos="0" relativeHeight="5" behindDoc="0" locked="0" layoutInCell="1" allowOverlap="1">
                <wp:simplePos x="0" y="0"/>
                <wp:positionH relativeFrom="column">
                  <wp:posOffset>21598</wp:posOffset>
                </wp:positionH>
                <wp:positionV relativeFrom="paragraph">
                  <wp:posOffset>95399</wp:posOffset>
                </wp:positionV>
                <wp:extent cx="200025" cy="229871"/>
                <wp:effectExtent l="0" t="0" r="28575" b="17779"/>
                <wp:wrapNone/>
                <wp:docPr id="1" name="AutoShape 3"/>
                <wp:cNvGraphicFramePr/>
                <a:graphic xmlns:a="http://schemas.openxmlformats.org/drawingml/2006/main">
                  <a:graphicData uri="http://schemas.microsoft.com/office/word/2010/wordprocessingShape">
                    <wps:wsp>
                      <wps:cNvSpPr/>
                      <wps:spPr>
                        <a:xfrm>
                          <a:off x="0" y="0"/>
                          <a:ext cx="200025" cy="229871"/>
                        </a:xfrm>
                        <a:custGeom>
                          <a:avLst/>
                          <a:gdLst>
                            <a:gd name="f0" fmla="val 10800000"/>
                            <a:gd name="f1" fmla="val 5400000"/>
                            <a:gd name="f2" fmla="val 180"/>
                            <a:gd name="f3" fmla="val w"/>
                            <a:gd name="f4" fmla="val h"/>
                            <a:gd name="f5" fmla="val 0"/>
                            <a:gd name="f6" fmla="val 21600"/>
                            <a:gd name="f7" fmla="+- 0 0 0"/>
                            <a:gd name="f8" fmla="*/ f3 1 21600"/>
                            <a:gd name="f9" fmla="*/ f4 1 21600"/>
                            <a:gd name="f10" fmla="+- f6 0 f5"/>
                            <a:gd name="f11" fmla="*/ f7 f0 1"/>
                            <a:gd name="f12" fmla="*/ f10 1 21600"/>
                            <a:gd name="f13" fmla="*/ 100013 f10 1"/>
                            <a:gd name="f14" fmla="*/ 0 f10 1"/>
                            <a:gd name="f15" fmla="*/ 200025 f10 1"/>
                            <a:gd name="f16" fmla="*/ 114936 f10 1"/>
                            <a:gd name="f17" fmla="*/ 229871 f10 1"/>
                            <a:gd name="f18" fmla="*/ 926162 f10 1"/>
                            <a:gd name="f19" fmla="*/ 1852315 f10 1"/>
                            <a:gd name="f20" fmla="*/ 1223169 f10 1"/>
                            <a:gd name="f21" fmla="*/ 2446327 f10 1"/>
                            <a:gd name="f22" fmla="*/ 8576645 f10 1"/>
                            <a:gd name="f23" fmla="*/ 17153207 f10 1"/>
                            <a:gd name="f24" fmla="*/ 13017180 f10 1"/>
                            <a:gd name="f25" fmla="*/ 26034233 f10 1"/>
                            <a:gd name="f26" fmla="*/ 79423268 f10 1"/>
                            <a:gd name="f27" fmla="*/ 158845796 f10 1"/>
                            <a:gd name="f28" fmla="*/ 138531070 f10 1"/>
                            <a:gd name="f29" fmla="*/ 277060777 f10 1"/>
                            <a:gd name="f30" fmla="*/ 735492252 f10 1"/>
                            <a:gd name="f31" fmla="*/ 1470977391 f10 1"/>
                            <a:gd name="f32" fmla="*/ 1474270825 f10 1"/>
                            <a:gd name="f33" fmla="*/ 2147483647 f10 1"/>
                            <a:gd name="f34" fmla="*/ 21600 f10 1"/>
                            <a:gd name="f35" fmla="*/ f11 1 f2"/>
                            <a:gd name="f36" fmla="*/ f13 1 21600"/>
                            <a:gd name="f37" fmla="*/ f14 1 21600"/>
                            <a:gd name="f38" fmla="*/ f15 1 21600"/>
                            <a:gd name="f39" fmla="*/ f16 1 21600"/>
                            <a:gd name="f40" fmla="*/ f17 1 21600"/>
                            <a:gd name="f41" fmla="*/ f18 1 21600"/>
                            <a:gd name="f42" fmla="*/ f19 1 21600"/>
                            <a:gd name="f43" fmla="*/ f20 1 21600"/>
                            <a:gd name="f44" fmla="*/ f21 1 21600"/>
                            <a:gd name="f45" fmla="*/ f22 1 21600"/>
                            <a:gd name="f46" fmla="*/ f23 1 21600"/>
                            <a:gd name="f47" fmla="*/ f24 1 21600"/>
                            <a:gd name="f48" fmla="*/ f25 1 21600"/>
                            <a:gd name="f49" fmla="*/ f26 1 21600"/>
                            <a:gd name="f50" fmla="*/ f27 1 21600"/>
                            <a:gd name="f51" fmla="*/ f28 1 21600"/>
                            <a:gd name="f52" fmla="*/ f29 1 21600"/>
                            <a:gd name="f53" fmla="*/ f30 1 21600"/>
                            <a:gd name="f54" fmla="*/ f31 1 21600"/>
                            <a:gd name="f55" fmla="*/ f32 1 21600"/>
                            <a:gd name="f56" fmla="*/ f33 1 21600"/>
                            <a:gd name="f57" fmla="*/ f34 1 21600"/>
                            <a:gd name="f58" fmla="+- f35 0 f1"/>
                            <a:gd name="f59" fmla="*/ f36 1 f12"/>
                            <a:gd name="f60" fmla="*/ f37 1 f12"/>
                            <a:gd name="f61" fmla="*/ f38 1 f12"/>
                            <a:gd name="f62" fmla="*/ f39 1 f12"/>
                            <a:gd name="f63" fmla="*/ f40 1 f12"/>
                            <a:gd name="f64" fmla="*/ f41 1 f12"/>
                            <a:gd name="f65" fmla="*/ f42 1 f12"/>
                            <a:gd name="f66" fmla="*/ f43 1 f12"/>
                            <a:gd name="f67" fmla="*/ f44 1 f12"/>
                            <a:gd name="f68" fmla="*/ f45 1 f12"/>
                            <a:gd name="f69" fmla="*/ f46 1 f12"/>
                            <a:gd name="f70" fmla="*/ f47 1 f12"/>
                            <a:gd name="f71" fmla="*/ f48 1 f12"/>
                            <a:gd name="f72" fmla="*/ f49 1 f12"/>
                            <a:gd name="f73" fmla="*/ f50 1 f12"/>
                            <a:gd name="f74" fmla="*/ f51 1 f12"/>
                            <a:gd name="f75" fmla="*/ f52 1 f12"/>
                            <a:gd name="f76" fmla="*/ f53 1 f12"/>
                            <a:gd name="f77" fmla="*/ f54 1 f12"/>
                            <a:gd name="f78" fmla="*/ f55 1 f12"/>
                            <a:gd name="f79" fmla="*/ f56 1 f12"/>
                            <a:gd name="f80" fmla="*/ f57 1 f12"/>
                            <a:gd name="f81" fmla="*/ f60 f8 1"/>
                            <a:gd name="f82" fmla="*/ f80 f8 1"/>
                            <a:gd name="f83" fmla="*/ f80 f9 1"/>
                            <a:gd name="f84" fmla="*/ f60 f9 1"/>
                            <a:gd name="f85" fmla="*/ f59 f8 1"/>
                            <a:gd name="f86" fmla="*/ f61 f8 1"/>
                            <a:gd name="f87" fmla="*/ f62 f9 1"/>
                            <a:gd name="f88" fmla="*/ f63 f9 1"/>
                            <a:gd name="f89" fmla="*/ f64 f8 1"/>
                            <a:gd name="f90" fmla="*/ f65 f8 1"/>
                            <a:gd name="f91" fmla="*/ f66 f9 1"/>
                            <a:gd name="f92" fmla="*/ f67 f9 1"/>
                            <a:gd name="f93" fmla="*/ f68 f8 1"/>
                            <a:gd name="f94" fmla="*/ f69 f8 1"/>
                            <a:gd name="f95" fmla="*/ f70 f9 1"/>
                            <a:gd name="f96" fmla="*/ f71 f9 1"/>
                            <a:gd name="f97" fmla="*/ f72 f8 1"/>
                            <a:gd name="f98" fmla="*/ f73 f8 1"/>
                            <a:gd name="f99" fmla="*/ f74 f9 1"/>
                            <a:gd name="f100" fmla="*/ f75 f9 1"/>
                            <a:gd name="f101" fmla="*/ f76 f8 1"/>
                            <a:gd name="f102" fmla="*/ f77 f8 1"/>
                            <a:gd name="f103" fmla="*/ f78 f9 1"/>
                            <a:gd name="f104" fmla="*/ f79 f9 1"/>
                            <a:gd name="f105" fmla="*/ f79 f8 1"/>
                          </a:gdLst>
                          <a:ahLst/>
                          <a:cxnLst>
                            <a:cxn ang="3cd4">
                              <a:pos x="hc" y="t"/>
                            </a:cxn>
                            <a:cxn ang="0">
                              <a:pos x="r" y="vc"/>
                            </a:cxn>
                            <a:cxn ang="cd4">
                              <a:pos x="hc" y="b"/>
                            </a:cxn>
                            <a:cxn ang="cd2">
                              <a:pos x="l" y="vc"/>
                            </a:cxn>
                            <a:cxn ang="f58">
                              <a:pos x="f85" y="f84"/>
                            </a:cxn>
                            <a:cxn ang="f58">
                              <a:pos x="f86" y="f87"/>
                            </a:cxn>
                            <a:cxn ang="f58">
                              <a:pos x="f85" y="f88"/>
                            </a:cxn>
                            <a:cxn ang="f58">
                              <a:pos x="f81" y="f87"/>
                            </a:cxn>
                            <a:cxn ang="f58">
                              <a:pos x="f89" y="f84"/>
                            </a:cxn>
                            <a:cxn ang="f58">
                              <a:pos x="f90" y="f91"/>
                            </a:cxn>
                            <a:cxn ang="f58">
                              <a:pos x="f89" y="f92"/>
                            </a:cxn>
                            <a:cxn ang="f58">
                              <a:pos x="f81" y="f91"/>
                            </a:cxn>
                            <a:cxn ang="f58">
                              <a:pos x="f93" y="f84"/>
                            </a:cxn>
                            <a:cxn ang="f58">
                              <a:pos x="f94" y="f95"/>
                            </a:cxn>
                            <a:cxn ang="f58">
                              <a:pos x="f93" y="f96"/>
                            </a:cxn>
                            <a:cxn ang="f58">
                              <a:pos x="f81" y="f95"/>
                            </a:cxn>
                            <a:cxn ang="f58">
                              <a:pos x="f97" y="f84"/>
                            </a:cxn>
                            <a:cxn ang="f58">
                              <a:pos x="f98" y="f99"/>
                            </a:cxn>
                            <a:cxn ang="f58">
                              <a:pos x="f97" y="f100"/>
                            </a:cxn>
                            <a:cxn ang="f58">
                              <a:pos x="f81" y="f99"/>
                            </a:cxn>
                            <a:cxn ang="f58">
                              <a:pos x="f101" y="f84"/>
                            </a:cxn>
                            <a:cxn ang="f58">
                              <a:pos x="f102" y="f103"/>
                            </a:cxn>
                            <a:cxn ang="f58">
                              <a:pos x="f101" y="f104"/>
                            </a:cxn>
                            <a:cxn ang="f58">
                              <a:pos x="f81" y="f103"/>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Lst>
                          <a:rect l="f81" t="f84" r="f82" b="f83"/>
                          <a:pathLst>
                            <a:path w="21600" h="21600">
                              <a:moveTo>
                                <a:pt x="f5" y="f5"/>
                              </a:moveTo>
                              <a:lnTo>
                                <a:pt x="f6" y="f5"/>
                              </a:lnTo>
                              <a:lnTo>
                                <a:pt x="f6" y="f6"/>
                              </a:lnTo>
                              <a:lnTo>
                                <a:pt x="f5" y="f6"/>
                              </a:lnTo>
                              <a:lnTo>
                                <a:pt x="f5" y="f5"/>
                              </a:lnTo>
                              <a:close/>
                            </a:path>
                          </a:pathLst>
                        </a:custGeom>
                        <a:solidFill>
                          <a:srgbClr val="FFFFFF"/>
                        </a:solidFill>
                        <a:ln w="9363" cap="flat">
                          <a:solidFill>
                            <a:srgbClr val="000000"/>
                          </a:solidFill>
                          <a:prstDash val="solid"/>
                          <a:round/>
                        </a:ln>
                      </wps:spPr>
                      <wps:txbx>
                        <w:txbxContent>
                          <w:p w:rsidR="00500527" w:rsidRDefault="00500527">
                            <w:pPr>
                              <w:rPr>
                                <w:rFonts w:hint="eastAsia"/>
                              </w:rPr>
                            </w:pPr>
                          </w:p>
                        </w:txbxContent>
                      </wps:txbx>
                      <wps:bodyPr vert="horz" wrap="none" lIns="158758" tIns="82442" rIns="158758" bIns="82442" anchor="ctr" anchorCtr="0" compatLnSpc="0">
                        <a:noAutofit/>
                      </wps:bodyPr>
                    </wps:wsp>
                  </a:graphicData>
                </a:graphic>
              </wp:anchor>
            </w:drawing>
          </mc:Choice>
          <mc:Fallback>
            <w:pict>
              <v:shape id="AutoShape 3" o:spid="_x0000_s1026" style="position:absolute;left:0;text-align:left;margin-left:1.7pt;margin-top:7.5pt;width:15.75pt;height:18.1pt;z-index:5;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" adj="-11796480,,5400" path="m,l21600,r,21600l,21600,,xe" strokeweight=".26008mm">
                <v:stroke joinstyle="round"/>
                <v:formulas/>
                <v:path arrowok="t" o:connecttype="custom" o:connectlocs="100013,0;200025,114936;100013,229871;0,114936;926162,0;1852315,1223169;926162,2446328;0,1223169;8576646,0;17153209,13017180;8576646,26034242;0,13017180;79423306,0;158845844,138531120;79423306,277060888;0,138531120;735492555,0;1470978257,1474272018;735492555,2147483646;0,1474272018;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 o:connectangles="270,0,90,180,270,270,270,270,270,270,270,270,270,270,270,270,270,270,270,270,270,270,270,270,270,270,270,270,270,270,270,270,270,270,270,270,270,270,270,270,270,270,270,270,270,270,270,270,270,270,270,270" textboxrect="0,0,21600,21600"/>
                <v:textbox inset="4.40994mm,2.29006mm,4.40994mm,2.29006mm">
                  <w:txbxContent>
                    <w:p w:rsidR="00500527" w:rsidRDefault="00500527">
                      <w:pPr>
                        <w:rPr>
                          <w:rFonts w:hint="eastAsia"/>
                        </w:rPr>
                      </w:pPr>
                    </w:p>
                  </w:txbxContent>
                </v:textbox>
              </v:shape>
            </w:pict>
          </mc:Fallback>
        </mc:AlternateContent>
      </w:r>
      <w:r>
        <w:rPr>
          <w:noProof/>
        </w:rPr>
        <mc:AlternateContent>
          <mc:Choice Requires="wps">
            <w:drawing>
              <wp:anchor distT="0" distB="0" distL="114300" distR="114300" simplePos="0" relativeHeight="6" behindDoc="0" locked="0" layoutInCell="1" allowOverlap="1">
                <wp:simplePos x="0" y="0"/>
                <wp:positionH relativeFrom="column">
                  <wp:posOffset>221760</wp:posOffset>
                </wp:positionH>
                <wp:positionV relativeFrom="paragraph">
                  <wp:posOffset>95399</wp:posOffset>
                </wp:positionV>
                <wp:extent cx="200025" cy="229871"/>
                <wp:effectExtent l="0" t="0" r="28575" b="17779"/>
                <wp:wrapNone/>
                <wp:docPr id="2" name="AutoShape 4"/>
                <wp:cNvGraphicFramePr/>
                <a:graphic xmlns:a="http://schemas.openxmlformats.org/drawingml/2006/main">
                  <a:graphicData uri="http://schemas.microsoft.com/office/word/2010/wordprocessingShape">
                    <wps:wsp>
                      <wps:cNvSpPr/>
                      <wps:spPr>
                        <a:xfrm>
                          <a:off x="0" y="0"/>
                          <a:ext cx="200025" cy="229871"/>
                        </a:xfrm>
                        <a:custGeom>
                          <a:avLst/>
                          <a:gdLst>
                            <a:gd name="f0" fmla="val 10800000"/>
                            <a:gd name="f1" fmla="val 5400000"/>
                            <a:gd name="f2" fmla="val 180"/>
                            <a:gd name="f3" fmla="val w"/>
                            <a:gd name="f4" fmla="val h"/>
                            <a:gd name="f5" fmla="val 0"/>
                            <a:gd name="f6" fmla="val 21600"/>
                            <a:gd name="f7" fmla="+- 0 0 0"/>
                            <a:gd name="f8" fmla="*/ f3 1 21600"/>
                            <a:gd name="f9" fmla="*/ f4 1 21600"/>
                            <a:gd name="f10" fmla="+- f6 0 f5"/>
                            <a:gd name="f11" fmla="*/ f7 f0 1"/>
                            <a:gd name="f12" fmla="*/ f10 1 21600"/>
                            <a:gd name="f13" fmla="*/ 100013 f10 1"/>
                            <a:gd name="f14" fmla="*/ 0 f10 1"/>
                            <a:gd name="f15" fmla="*/ 200025 f10 1"/>
                            <a:gd name="f16" fmla="*/ 114936 f10 1"/>
                            <a:gd name="f17" fmla="*/ 229871 f10 1"/>
                            <a:gd name="f18" fmla="*/ 926162 f10 1"/>
                            <a:gd name="f19" fmla="*/ 1852315 f10 1"/>
                            <a:gd name="f20" fmla="*/ 1223169 f10 1"/>
                            <a:gd name="f21" fmla="*/ 2446327 f10 1"/>
                            <a:gd name="f22" fmla="*/ 8576645 f10 1"/>
                            <a:gd name="f23" fmla="*/ 17153207 f10 1"/>
                            <a:gd name="f24" fmla="*/ 13017180 f10 1"/>
                            <a:gd name="f25" fmla="*/ 26034233 f10 1"/>
                            <a:gd name="f26" fmla="*/ 79423268 f10 1"/>
                            <a:gd name="f27" fmla="*/ 158845796 f10 1"/>
                            <a:gd name="f28" fmla="*/ 138531070 f10 1"/>
                            <a:gd name="f29" fmla="*/ 277060777 f10 1"/>
                            <a:gd name="f30" fmla="*/ 735492252 f10 1"/>
                            <a:gd name="f31" fmla="*/ 1470977391 f10 1"/>
                            <a:gd name="f32" fmla="*/ 1474270825 f10 1"/>
                            <a:gd name="f33" fmla="*/ 2147483647 f10 1"/>
                            <a:gd name="f34" fmla="*/ 21600 f10 1"/>
                            <a:gd name="f35" fmla="*/ f11 1 f2"/>
                            <a:gd name="f36" fmla="*/ f13 1 21600"/>
                            <a:gd name="f37" fmla="*/ f14 1 21600"/>
                            <a:gd name="f38" fmla="*/ f15 1 21600"/>
                            <a:gd name="f39" fmla="*/ f16 1 21600"/>
                            <a:gd name="f40" fmla="*/ f17 1 21600"/>
                            <a:gd name="f41" fmla="*/ f18 1 21600"/>
                            <a:gd name="f42" fmla="*/ f19 1 21600"/>
                            <a:gd name="f43" fmla="*/ f20 1 21600"/>
                            <a:gd name="f44" fmla="*/ f21 1 21600"/>
                            <a:gd name="f45" fmla="*/ f22 1 21600"/>
                            <a:gd name="f46" fmla="*/ f23 1 21600"/>
                            <a:gd name="f47" fmla="*/ f24 1 21600"/>
                            <a:gd name="f48" fmla="*/ f25 1 21600"/>
                            <a:gd name="f49" fmla="*/ f26 1 21600"/>
                            <a:gd name="f50" fmla="*/ f27 1 21600"/>
                            <a:gd name="f51" fmla="*/ f28 1 21600"/>
                            <a:gd name="f52" fmla="*/ f29 1 21600"/>
                            <a:gd name="f53" fmla="*/ f30 1 21600"/>
                            <a:gd name="f54" fmla="*/ f31 1 21600"/>
                            <a:gd name="f55" fmla="*/ f32 1 21600"/>
                            <a:gd name="f56" fmla="*/ f33 1 21600"/>
                            <a:gd name="f57" fmla="*/ f34 1 21600"/>
                            <a:gd name="f58" fmla="+- f35 0 f1"/>
                            <a:gd name="f59" fmla="*/ f36 1 f12"/>
                            <a:gd name="f60" fmla="*/ f37 1 f12"/>
                            <a:gd name="f61" fmla="*/ f38 1 f12"/>
                            <a:gd name="f62" fmla="*/ f39 1 f12"/>
                            <a:gd name="f63" fmla="*/ f40 1 f12"/>
                            <a:gd name="f64" fmla="*/ f41 1 f12"/>
                            <a:gd name="f65" fmla="*/ f42 1 f12"/>
                            <a:gd name="f66" fmla="*/ f43 1 f12"/>
                            <a:gd name="f67" fmla="*/ f44 1 f12"/>
                            <a:gd name="f68" fmla="*/ f45 1 f12"/>
                            <a:gd name="f69" fmla="*/ f46 1 f12"/>
                            <a:gd name="f70" fmla="*/ f47 1 f12"/>
                            <a:gd name="f71" fmla="*/ f48 1 f12"/>
                            <a:gd name="f72" fmla="*/ f49 1 f12"/>
                            <a:gd name="f73" fmla="*/ f50 1 f12"/>
                            <a:gd name="f74" fmla="*/ f51 1 f12"/>
                            <a:gd name="f75" fmla="*/ f52 1 f12"/>
                            <a:gd name="f76" fmla="*/ f53 1 f12"/>
                            <a:gd name="f77" fmla="*/ f54 1 f12"/>
                            <a:gd name="f78" fmla="*/ f55 1 f12"/>
                            <a:gd name="f79" fmla="*/ f56 1 f12"/>
                            <a:gd name="f80" fmla="*/ f57 1 f12"/>
                            <a:gd name="f81" fmla="*/ f60 f8 1"/>
                            <a:gd name="f82" fmla="*/ f80 f8 1"/>
                            <a:gd name="f83" fmla="*/ f80 f9 1"/>
                            <a:gd name="f84" fmla="*/ f60 f9 1"/>
                            <a:gd name="f85" fmla="*/ f59 f8 1"/>
                            <a:gd name="f86" fmla="*/ f61 f8 1"/>
                            <a:gd name="f87" fmla="*/ f62 f9 1"/>
                            <a:gd name="f88" fmla="*/ f63 f9 1"/>
                            <a:gd name="f89" fmla="*/ f64 f8 1"/>
                            <a:gd name="f90" fmla="*/ f65 f8 1"/>
                            <a:gd name="f91" fmla="*/ f66 f9 1"/>
                            <a:gd name="f92" fmla="*/ f67 f9 1"/>
                            <a:gd name="f93" fmla="*/ f68 f8 1"/>
                            <a:gd name="f94" fmla="*/ f69 f8 1"/>
                            <a:gd name="f95" fmla="*/ f70 f9 1"/>
                            <a:gd name="f96" fmla="*/ f71 f9 1"/>
                            <a:gd name="f97" fmla="*/ f72 f8 1"/>
                            <a:gd name="f98" fmla="*/ f73 f8 1"/>
                            <a:gd name="f99" fmla="*/ f74 f9 1"/>
                            <a:gd name="f100" fmla="*/ f75 f9 1"/>
                            <a:gd name="f101" fmla="*/ f76 f8 1"/>
                            <a:gd name="f102" fmla="*/ f77 f8 1"/>
                            <a:gd name="f103" fmla="*/ f78 f9 1"/>
                            <a:gd name="f104" fmla="*/ f79 f9 1"/>
                            <a:gd name="f105" fmla="*/ f79 f8 1"/>
                          </a:gdLst>
                          <a:ahLst/>
                          <a:cxnLst>
                            <a:cxn ang="3cd4">
                              <a:pos x="hc" y="t"/>
                            </a:cxn>
                            <a:cxn ang="0">
                              <a:pos x="r" y="vc"/>
                            </a:cxn>
                            <a:cxn ang="cd4">
                              <a:pos x="hc" y="b"/>
                            </a:cxn>
                            <a:cxn ang="cd2">
                              <a:pos x="l" y="vc"/>
                            </a:cxn>
                            <a:cxn ang="f58">
                              <a:pos x="f85" y="f84"/>
                            </a:cxn>
                            <a:cxn ang="f58">
                              <a:pos x="f86" y="f87"/>
                            </a:cxn>
                            <a:cxn ang="f58">
                              <a:pos x="f85" y="f88"/>
                            </a:cxn>
                            <a:cxn ang="f58">
                              <a:pos x="f81" y="f87"/>
                            </a:cxn>
                            <a:cxn ang="f58">
                              <a:pos x="f89" y="f84"/>
                            </a:cxn>
                            <a:cxn ang="f58">
                              <a:pos x="f90" y="f91"/>
                            </a:cxn>
                            <a:cxn ang="f58">
                              <a:pos x="f89" y="f92"/>
                            </a:cxn>
                            <a:cxn ang="f58">
                              <a:pos x="f81" y="f91"/>
                            </a:cxn>
                            <a:cxn ang="f58">
                              <a:pos x="f93" y="f84"/>
                            </a:cxn>
                            <a:cxn ang="f58">
                              <a:pos x="f94" y="f95"/>
                            </a:cxn>
                            <a:cxn ang="f58">
                              <a:pos x="f93" y="f96"/>
                            </a:cxn>
                            <a:cxn ang="f58">
                              <a:pos x="f81" y="f95"/>
                            </a:cxn>
                            <a:cxn ang="f58">
                              <a:pos x="f97" y="f84"/>
                            </a:cxn>
                            <a:cxn ang="f58">
                              <a:pos x="f98" y="f99"/>
                            </a:cxn>
                            <a:cxn ang="f58">
                              <a:pos x="f97" y="f100"/>
                            </a:cxn>
                            <a:cxn ang="f58">
                              <a:pos x="f81" y="f99"/>
                            </a:cxn>
                            <a:cxn ang="f58">
                              <a:pos x="f101" y="f84"/>
                            </a:cxn>
                            <a:cxn ang="f58">
                              <a:pos x="f102" y="f103"/>
                            </a:cxn>
                            <a:cxn ang="f58">
                              <a:pos x="f101" y="f104"/>
                            </a:cxn>
                            <a:cxn ang="f58">
                              <a:pos x="f81" y="f103"/>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Lst>
                          <a:rect l="f81" t="f84" r="f82" b="f83"/>
                          <a:pathLst>
                            <a:path w="21600" h="21600">
                              <a:moveTo>
                                <a:pt x="f5" y="f5"/>
                              </a:moveTo>
                              <a:lnTo>
                                <a:pt x="f6" y="f5"/>
                              </a:lnTo>
                              <a:lnTo>
                                <a:pt x="f6" y="f6"/>
                              </a:lnTo>
                              <a:lnTo>
                                <a:pt x="f5" y="f6"/>
                              </a:lnTo>
                              <a:lnTo>
                                <a:pt x="f5" y="f5"/>
                              </a:lnTo>
                              <a:close/>
                            </a:path>
                          </a:pathLst>
                        </a:custGeom>
                        <a:solidFill>
                          <a:srgbClr val="FFFFFF"/>
                        </a:solidFill>
                        <a:ln w="9363" cap="flat">
                          <a:solidFill>
                            <a:srgbClr val="000000"/>
                          </a:solidFill>
                          <a:prstDash val="solid"/>
                          <a:round/>
                        </a:ln>
                      </wps:spPr>
                      <wps:txbx>
                        <w:txbxContent>
                          <w:p w:rsidR="00500527" w:rsidRDefault="00500527">
                            <w:pPr>
                              <w:rPr>
                                <w:rFonts w:hint="eastAsia"/>
                              </w:rPr>
                            </w:pPr>
                          </w:p>
                        </w:txbxContent>
                      </wps:txbx>
                      <wps:bodyPr vert="horz" wrap="none" lIns="158758" tIns="82442" rIns="158758" bIns="82442" anchor="ctr" anchorCtr="0" compatLnSpc="0">
                        <a:noAutofit/>
                      </wps:bodyPr>
                    </wps:wsp>
                  </a:graphicData>
                </a:graphic>
              </wp:anchor>
            </w:drawing>
          </mc:Choice>
          <mc:Fallback>
            <w:pict>
              <v:shape id="AutoShape 4" o:spid="_x0000_s1027" style="position:absolute;left:0;text-align:left;margin-left:17.45pt;margin-top:7.5pt;width:15.75pt;height:18.1pt;z-index:6;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" adj="-11796480,,5400" path="m,l21600,r,21600l,21600,,xe" strokeweight=".26008mm">
                <v:stroke joinstyle="round"/>
                <v:formulas/>
                <v:path arrowok="t" o:connecttype="custom" o:connectlocs="100013,0;200025,114936;100013,229871;0,114936;926162,0;1852315,1223169;926162,2446328;0,1223169;8576646,0;17153209,13017180;8576646,26034242;0,13017180;79423306,0;158845844,138531120;79423306,277060888;0,138531120;735492555,0;1470978257,1474272018;735492555,2147483646;0,1474272018;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 o:connectangles="270,0,90,180,270,270,270,270,270,270,270,270,270,270,270,270,270,270,270,270,270,270,270,270,270,270,270,270,270,270,270,270,270,270,270,270,270,270,270,270,270,270,270,270,270,270,270,270,270,270,270,270" textboxrect="0,0,21600,21600"/>
                <v:textbox inset="4.40994mm,2.29006mm,4.40994mm,2.29006mm">
                  <w:txbxContent>
                    <w:p w:rsidR="00500527" w:rsidRDefault="00500527">
                      <w:pPr>
                        <w:rPr>
                          <w:rFonts w:hint="eastAsia"/>
                        </w:rPr>
                      </w:pPr>
                    </w:p>
                  </w:txbxContent>
                </v:textbox>
              </v:shape>
            </w:pict>
          </mc:Fallback>
        </mc:AlternateContent>
      </w:r>
      <w:r>
        <w:rPr>
          <w:noProof/>
        </w:rPr>
        <mc:AlternateContent>
          <mc:Choice Requires="wps">
            <w:drawing>
              <wp:anchor distT="0" distB="0" distL="114300" distR="114300" simplePos="0" relativeHeight="7" behindDoc="0" locked="0" layoutInCell="1" allowOverlap="1">
                <wp:simplePos x="0" y="0"/>
                <wp:positionH relativeFrom="column">
                  <wp:posOffset>421556</wp:posOffset>
                </wp:positionH>
                <wp:positionV relativeFrom="paragraph">
                  <wp:posOffset>95399</wp:posOffset>
                </wp:positionV>
                <wp:extent cx="200025" cy="229871"/>
                <wp:effectExtent l="0" t="0" r="28575" b="17779"/>
                <wp:wrapNone/>
                <wp:docPr id="3" name="AutoShape 5"/>
                <wp:cNvGraphicFramePr/>
                <a:graphic xmlns:a="http://schemas.openxmlformats.org/drawingml/2006/main">
                  <a:graphicData uri="http://schemas.microsoft.com/office/word/2010/wordprocessingShape">
                    <wps:wsp>
                      <wps:cNvSpPr/>
                      <wps:spPr>
                        <a:xfrm>
                          <a:off x="0" y="0"/>
                          <a:ext cx="200025" cy="229871"/>
                        </a:xfrm>
                        <a:custGeom>
                          <a:avLst/>
                          <a:gdLst>
                            <a:gd name="f0" fmla="val 10800000"/>
                            <a:gd name="f1" fmla="val 5400000"/>
                            <a:gd name="f2" fmla="val 180"/>
                            <a:gd name="f3" fmla="val w"/>
                            <a:gd name="f4" fmla="val h"/>
                            <a:gd name="f5" fmla="val 0"/>
                            <a:gd name="f6" fmla="val 21600"/>
                            <a:gd name="f7" fmla="+- 0 0 0"/>
                            <a:gd name="f8" fmla="*/ f3 1 21600"/>
                            <a:gd name="f9" fmla="*/ f4 1 21600"/>
                            <a:gd name="f10" fmla="+- f6 0 f5"/>
                            <a:gd name="f11" fmla="*/ f7 f0 1"/>
                            <a:gd name="f12" fmla="*/ f10 1 21600"/>
                            <a:gd name="f13" fmla="*/ 100013 f10 1"/>
                            <a:gd name="f14" fmla="*/ 0 f10 1"/>
                            <a:gd name="f15" fmla="*/ 200025 f10 1"/>
                            <a:gd name="f16" fmla="*/ 114936 f10 1"/>
                            <a:gd name="f17" fmla="*/ 229871 f10 1"/>
                            <a:gd name="f18" fmla="*/ 926162 f10 1"/>
                            <a:gd name="f19" fmla="*/ 1852315 f10 1"/>
                            <a:gd name="f20" fmla="*/ 1223169 f10 1"/>
                            <a:gd name="f21" fmla="*/ 2446327 f10 1"/>
                            <a:gd name="f22" fmla="*/ 8576645 f10 1"/>
                            <a:gd name="f23" fmla="*/ 17153207 f10 1"/>
                            <a:gd name="f24" fmla="*/ 13017180 f10 1"/>
                            <a:gd name="f25" fmla="*/ 26034233 f10 1"/>
                            <a:gd name="f26" fmla="*/ 79423268 f10 1"/>
                            <a:gd name="f27" fmla="*/ 158845796 f10 1"/>
                            <a:gd name="f28" fmla="*/ 138531070 f10 1"/>
                            <a:gd name="f29" fmla="*/ 277060777 f10 1"/>
                            <a:gd name="f30" fmla="*/ 735492252 f10 1"/>
                            <a:gd name="f31" fmla="*/ 1470977391 f10 1"/>
                            <a:gd name="f32" fmla="*/ 1474270825 f10 1"/>
                            <a:gd name="f33" fmla="*/ 2147483647 f10 1"/>
                            <a:gd name="f34" fmla="*/ 21600 f10 1"/>
                            <a:gd name="f35" fmla="*/ f11 1 f2"/>
                            <a:gd name="f36" fmla="*/ f13 1 21600"/>
                            <a:gd name="f37" fmla="*/ f14 1 21600"/>
                            <a:gd name="f38" fmla="*/ f15 1 21600"/>
                            <a:gd name="f39" fmla="*/ f16 1 21600"/>
                            <a:gd name="f40" fmla="*/ f17 1 21600"/>
                            <a:gd name="f41" fmla="*/ f18 1 21600"/>
                            <a:gd name="f42" fmla="*/ f19 1 21600"/>
                            <a:gd name="f43" fmla="*/ f20 1 21600"/>
                            <a:gd name="f44" fmla="*/ f21 1 21600"/>
                            <a:gd name="f45" fmla="*/ f22 1 21600"/>
                            <a:gd name="f46" fmla="*/ f23 1 21600"/>
                            <a:gd name="f47" fmla="*/ f24 1 21600"/>
                            <a:gd name="f48" fmla="*/ f25 1 21600"/>
                            <a:gd name="f49" fmla="*/ f26 1 21600"/>
                            <a:gd name="f50" fmla="*/ f27 1 21600"/>
                            <a:gd name="f51" fmla="*/ f28 1 21600"/>
                            <a:gd name="f52" fmla="*/ f29 1 21600"/>
                            <a:gd name="f53" fmla="*/ f30 1 21600"/>
                            <a:gd name="f54" fmla="*/ f31 1 21600"/>
                            <a:gd name="f55" fmla="*/ f32 1 21600"/>
                            <a:gd name="f56" fmla="*/ f33 1 21600"/>
                            <a:gd name="f57" fmla="*/ f34 1 21600"/>
                            <a:gd name="f58" fmla="+- f35 0 f1"/>
                            <a:gd name="f59" fmla="*/ f36 1 f12"/>
                            <a:gd name="f60" fmla="*/ f37 1 f12"/>
                            <a:gd name="f61" fmla="*/ f38 1 f12"/>
                            <a:gd name="f62" fmla="*/ f39 1 f12"/>
                            <a:gd name="f63" fmla="*/ f40 1 f12"/>
                            <a:gd name="f64" fmla="*/ f41 1 f12"/>
                            <a:gd name="f65" fmla="*/ f42 1 f12"/>
                            <a:gd name="f66" fmla="*/ f43 1 f12"/>
                            <a:gd name="f67" fmla="*/ f44 1 f12"/>
                            <a:gd name="f68" fmla="*/ f45 1 f12"/>
                            <a:gd name="f69" fmla="*/ f46 1 f12"/>
                            <a:gd name="f70" fmla="*/ f47 1 f12"/>
                            <a:gd name="f71" fmla="*/ f48 1 f12"/>
                            <a:gd name="f72" fmla="*/ f49 1 f12"/>
                            <a:gd name="f73" fmla="*/ f50 1 f12"/>
                            <a:gd name="f74" fmla="*/ f51 1 f12"/>
                            <a:gd name="f75" fmla="*/ f52 1 f12"/>
                            <a:gd name="f76" fmla="*/ f53 1 f12"/>
                            <a:gd name="f77" fmla="*/ f54 1 f12"/>
                            <a:gd name="f78" fmla="*/ f55 1 f12"/>
                            <a:gd name="f79" fmla="*/ f56 1 f12"/>
                            <a:gd name="f80" fmla="*/ f57 1 f12"/>
                            <a:gd name="f81" fmla="*/ f60 f8 1"/>
                            <a:gd name="f82" fmla="*/ f80 f8 1"/>
                            <a:gd name="f83" fmla="*/ f80 f9 1"/>
                            <a:gd name="f84" fmla="*/ f60 f9 1"/>
                            <a:gd name="f85" fmla="*/ f59 f8 1"/>
                            <a:gd name="f86" fmla="*/ f61 f8 1"/>
                            <a:gd name="f87" fmla="*/ f62 f9 1"/>
                            <a:gd name="f88" fmla="*/ f63 f9 1"/>
                            <a:gd name="f89" fmla="*/ f64 f8 1"/>
                            <a:gd name="f90" fmla="*/ f65 f8 1"/>
                            <a:gd name="f91" fmla="*/ f66 f9 1"/>
                            <a:gd name="f92" fmla="*/ f67 f9 1"/>
                            <a:gd name="f93" fmla="*/ f68 f8 1"/>
                            <a:gd name="f94" fmla="*/ f69 f8 1"/>
                            <a:gd name="f95" fmla="*/ f70 f9 1"/>
                            <a:gd name="f96" fmla="*/ f71 f9 1"/>
                            <a:gd name="f97" fmla="*/ f72 f8 1"/>
                            <a:gd name="f98" fmla="*/ f73 f8 1"/>
                            <a:gd name="f99" fmla="*/ f74 f9 1"/>
                            <a:gd name="f100" fmla="*/ f75 f9 1"/>
                            <a:gd name="f101" fmla="*/ f76 f8 1"/>
                            <a:gd name="f102" fmla="*/ f77 f8 1"/>
                            <a:gd name="f103" fmla="*/ f78 f9 1"/>
                            <a:gd name="f104" fmla="*/ f79 f9 1"/>
                            <a:gd name="f105" fmla="*/ f79 f8 1"/>
                          </a:gdLst>
                          <a:ahLst/>
                          <a:cxnLst>
                            <a:cxn ang="3cd4">
                              <a:pos x="hc" y="t"/>
                            </a:cxn>
                            <a:cxn ang="0">
                              <a:pos x="r" y="vc"/>
                            </a:cxn>
                            <a:cxn ang="cd4">
                              <a:pos x="hc" y="b"/>
                            </a:cxn>
                            <a:cxn ang="cd2">
                              <a:pos x="l" y="vc"/>
                            </a:cxn>
                            <a:cxn ang="f58">
                              <a:pos x="f85" y="f84"/>
                            </a:cxn>
                            <a:cxn ang="f58">
                              <a:pos x="f86" y="f87"/>
                            </a:cxn>
                            <a:cxn ang="f58">
                              <a:pos x="f85" y="f88"/>
                            </a:cxn>
                            <a:cxn ang="f58">
                              <a:pos x="f81" y="f87"/>
                            </a:cxn>
                            <a:cxn ang="f58">
                              <a:pos x="f89" y="f84"/>
                            </a:cxn>
                            <a:cxn ang="f58">
                              <a:pos x="f90" y="f91"/>
                            </a:cxn>
                            <a:cxn ang="f58">
                              <a:pos x="f89" y="f92"/>
                            </a:cxn>
                            <a:cxn ang="f58">
                              <a:pos x="f81" y="f91"/>
                            </a:cxn>
                            <a:cxn ang="f58">
                              <a:pos x="f93" y="f84"/>
                            </a:cxn>
                            <a:cxn ang="f58">
                              <a:pos x="f94" y="f95"/>
                            </a:cxn>
                            <a:cxn ang="f58">
                              <a:pos x="f93" y="f96"/>
                            </a:cxn>
                            <a:cxn ang="f58">
                              <a:pos x="f81" y="f95"/>
                            </a:cxn>
                            <a:cxn ang="f58">
                              <a:pos x="f97" y="f84"/>
                            </a:cxn>
                            <a:cxn ang="f58">
                              <a:pos x="f98" y="f99"/>
                            </a:cxn>
                            <a:cxn ang="f58">
                              <a:pos x="f97" y="f100"/>
                            </a:cxn>
                            <a:cxn ang="f58">
                              <a:pos x="f81" y="f99"/>
                            </a:cxn>
                            <a:cxn ang="f58">
                              <a:pos x="f101" y="f84"/>
                            </a:cxn>
                            <a:cxn ang="f58">
                              <a:pos x="f102" y="f103"/>
                            </a:cxn>
                            <a:cxn ang="f58">
                              <a:pos x="f101" y="f104"/>
                            </a:cxn>
                            <a:cxn ang="f58">
                              <a:pos x="f81" y="f103"/>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Lst>
                          <a:rect l="f81" t="f84" r="f82" b="f83"/>
                          <a:pathLst>
                            <a:path w="21600" h="21600">
                              <a:moveTo>
                                <a:pt x="f5" y="f5"/>
                              </a:moveTo>
                              <a:lnTo>
                                <a:pt x="f6" y="f5"/>
                              </a:lnTo>
                              <a:lnTo>
                                <a:pt x="f6" y="f6"/>
                              </a:lnTo>
                              <a:lnTo>
                                <a:pt x="f5" y="f6"/>
                              </a:lnTo>
                              <a:lnTo>
                                <a:pt x="f5" y="f5"/>
                              </a:lnTo>
                              <a:close/>
                            </a:path>
                          </a:pathLst>
                        </a:custGeom>
                        <a:solidFill>
                          <a:srgbClr val="FFFFFF"/>
                        </a:solidFill>
                        <a:ln w="9363" cap="flat">
                          <a:solidFill>
                            <a:srgbClr val="000000"/>
                          </a:solidFill>
                          <a:prstDash val="solid"/>
                          <a:round/>
                        </a:ln>
                      </wps:spPr>
                      <wps:txbx>
                        <w:txbxContent>
                          <w:p w:rsidR="00500527" w:rsidRDefault="00500527">
                            <w:pPr>
                              <w:rPr>
                                <w:rFonts w:hint="eastAsia"/>
                              </w:rPr>
                            </w:pPr>
                          </w:p>
                        </w:txbxContent>
                      </wps:txbx>
                      <wps:bodyPr vert="horz" wrap="none" lIns="158758" tIns="82442" rIns="158758" bIns="82442" anchor="ctr" anchorCtr="0" compatLnSpc="0">
                        <a:noAutofit/>
                      </wps:bodyPr>
                    </wps:wsp>
                  </a:graphicData>
                </a:graphic>
              </wp:anchor>
            </w:drawing>
          </mc:Choice>
          <mc:Fallback>
            <w:pict>
              <v:shape id="AutoShape 5" o:spid="_x0000_s1028" style="position:absolute;left:0;text-align:left;margin-left:33.2pt;margin-top:7.5pt;width:15.75pt;height:18.1pt;z-index:7;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" adj="-11796480,,5400" path="m,l21600,r,21600l,21600,,xe" strokeweight=".26008mm">
                <v:stroke joinstyle="round"/>
                <v:formulas/>
                <v:path arrowok="t" o:connecttype="custom" o:connectlocs="100013,0;200025,114936;100013,229871;0,114936;926162,0;1852315,1223169;926162,2446328;0,1223169;8576646,0;17153209,13017180;8576646,26034242;0,13017180;79423306,0;158845844,138531120;79423306,277060888;0,138531120;735492555,0;1470978257,1474272018;735492555,2147483646;0,1474272018;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 o:connectangles="270,0,90,180,270,270,270,270,270,270,270,270,270,270,270,270,270,270,270,270,270,270,270,270,270,270,270,270,270,270,270,270,270,270,270,270,270,270,270,270,270,270,270,270,270,270,270,270,270,270,270,270" textboxrect="0,0,21600,21600"/>
                <v:textbox inset="4.40994mm,2.29006mm,4.40994mm,2.29006mm">
                  <w:txbxContent>
                    <w:p w:rsidR="00500527" w:rsidRDefault="00500527">
                      <w:pPr>
                        <w:rPr>
                          <w:rFonts w:hint="eastAsia"/>
                        </w:rPr>
                      </w:pPr>
                    </w:p>
                  </w:txbxContent>
                </v:textbox>
              </v:shape>
            </w:pict>
          </mc:Fallback>
        </mc:AlternateContent>
      </w:r>
      <w:r>
        <w:rPr>
          <w:noProof/>
        </w:rPr>
        <mc:AlternateContent>
          <mc:Choice Requires="wps">
            <w:drawing>
              <wp:anchor distT="0" distB="0" distL="114300" distR="114300" simplePos="0" relativeHeight="8" behindDoc="0" locked="0" layoutInCell="1" allowOverlap="1">
                <wp:simplePos x="0" y="0"/>
                <wp:positionH relativeFrom="column">
                  <wp:posOffset>621718</wp:posOffset>
                </wp:positionH>
                <wp:positionV relativeFrom="paragraph">
                  <wp:posOffset>95399</wp:posOffset>
                </wp:positionV>
                <wp:extent cx="200025" cy="229871"/>
                <wp:effectExtent l="0" t="0" r="28575" b="17779"/>
                <wp:wrapNone/>
                <wp:docPr id="4" name="AutoShape 6"/>
                <wp:cNvGraphicFramePr/>
                <a:graphic xmlns:a="http://schemas.openxmlformats.org/drawingml/2006/main">
                  <a:graphicData uri="http://schemas.microsoft.com/office/word/2010/wordprocessingShape">
                    <wps:wsp>
                      <wps:cNvSpPr/>
                      <wps:spPr>
                        <a:xfrm>
                          <a:off x="0" y="0"/>
                          <a:ext cx="200025" cy="229871"/>
                        </a:xfrm>
                        <a:custGeom>
                          <a:avLst/>
                          <a:gdLst>
                            <a:gd name="f0" fmla="val 10800000"/>
                            <a:gd name="f1" fmla="val 5400000"/>
                            <a:gd name="f2" fmla="val 180"/>
                            <a:gd name="f3" fmla="val w"/>
                            <a:gd name="f4" fmla="val h"/>
                            <a:gd name="f5" fmla="val 0"/>
                            <a:gd name="f6" fmla="val 21600"/>
                            <a:gd name="f7" fmla="+- 0 0 0"/>
                            <a:gd name="f8" fmla="*/ f3 1 21600"/>
                            <a:gd name="f9" fmla="*/ f4 1 21600"/>
                            <a:gd name="f10" fmla="+- f6 0 f5"/>
                            <a:gd name="f11" fmla="*/ f7 f0 1"/>
                            <a:gd name="f12" fmla="*/ f10 1 21600"/>
                            <a:gd name="f13" fmla="*/ 100013 f10 1"/>
                            <a:gd name="f14" fmla="*/ 0 f10 1"/>
                            <a:gd name="f15" fmla="*/ 200025 f10 1"/>
                            <a:gd name="f16" fmla="*/ 114936 f10 1"/>
                            <a:gd name="f17" fmla="*/ 229871 f10 1"/>
                            <a:gd name="f18" fmla="*/ 926162 f10 1"/>
                            <a:gd name="f19" fmla="*/ 1852315 f10 1"/>
                            <a:gd name="f20" fmla="*/ 1223169 f10 1"/>
                            <a:gd name="f21" fmla="*/ 2446327 f10 1"/>
                            <a:gd name="f22" fmla="*/ 8576645 f10 1"/>
                            <a:gd name="f23" fmla="*/ 17153207 f10 1"/>
                            <a:gd name="f24" fmla="*/ 13017180 f10 1"/>
                            <a:gd name="f25" fmla="*/ 26034233 f10 1"/>
                            <a:gd name="f26" fmla="*/ 79423268 f10 1"/>
                            <a:gd name="f27" fmla="*/ 158845796 f10 1"/>
                            <a:gd name="f28" fmla="*/ 138531070 f10 1"/>
                            <a:gd name="f29" fmla="*/ 277060777 f10 1"/>
                            <a:gd name="f30" fmla="*/ 735492252 f10 1"/>
                            <a:gd name="f31" fmla="*/ 1470977391 f10 1"/>
                            <a:gd name="f32" fmla="*/ 1474270825 f10 1"/>
                            <a:gd name="f33" fmla="*/ 2147483647 f10 1"/>
                            <a:gd name="f34" fmla="*/ 21600 f10 1"/>
                            <a:gd name="f35" fmla="*/ f11 1 f2"/>
                            <a:gd name="f36" fmla="*/ f13 1 21600"/>
                            <a:gd name="f37" fmla="*/ f14 1 21600"/>
                            <a:gd name="f38" fmla="*/ f15 1 21600"/>
                            <a:gd name="f39" fmla="*/ f16 1 21600"/>
                            <a:gd name="f40" fmla="*/ f17 1 21600"/>
                            <a:gd name="f41" fmla="*/ f18 1 21600"/>
                            <a:gd name="f42" fmla="*/ f19 1 21600"/>
                            <a:gd name="f43" fmla="*/ f20 1 21600"/>
                            <a:gd name="f44" fmla="*/ f21 1 21600"/>
                            <a:gd name="f45" fmla="*/ f22 1 21600"/>
                            <a:gd name="f46" fmla="*/ f23 1 21600"/>
                            <a:gd name="f47" fmla="*/ f24 1 21600"/>
                            <a:gd name="f48" fmla="*/ f25 1 21600"/>
                            <a:gd name="f49" fmla="*/ f26 1 21600"/>
                            <a:gd name="f50" fmla="*/ f27 1 21600"/>
                            <a:gd name="f51" fmla="*/ f28 1 21600"/>
                            <a:gd name="f52" fmla="*/ f29 1 21600"/>
                            <a:gd name="f53" fmla="*/ f30 1 21600"/>
                            <a:gd name="f54" fmla="*/ f31 1 21600"/>
                            <a:gd name="f55" fmla="*/ f32 1 21600"/>
                            <a:gd name="f56" fmla="*/ f33 1 21600"/>
                            <a:gd name="f57" fmla="*/ f34 1 21600"/>
                            <a:gd name="f58" fmla="+- f35 0 f1"/>
                            <a:gd name="f59" fmla="*/ f36 1 f12"/>
                            <a:gd name="f60" fmla="*/ f37 1 f12"/>
                            <a:gd name="f61" fmla="*/ f38 1 f12"/>
                            <a:gd name="f62" fmla="*/ f39 1 f12"/>
                            <a:gd name="f63" fmla="*/ f40 1 f12"/>
                            <a:gd name="f64" fmla="*/ f41 1 f12"/>
                            <a:gd name="f65" fmla="*/ f42 1 f12"/>
                            <a:gd name="f66" fmla="*/ f43 1 f12"/>
                            <a:gd name="f67" fmla="*/ f44 1 f12"/>
                            <a:gd name="f68" fmla="*/ f45 1 f12"/>
                            <a:gd name="f69" fmla="*/ f46 1 f12"/>
                            <a:gd name="f70" fmla="*/ f47 1 f12"/>
                            <a:gd name="f71" fmla="*/ f48 1 f12"/>
                            <a:gd name="f72" fmla="*/ f49 1 f12"/>
                            <a:gd name="f73" fmla="*/ f50 1 f12"/>
                            <a:gd name="f74" fmla="*/ f51 1 f12"/>
                            <a:gd name="f75" fmla="*/ f52 1 f12"/>
                            <a:gd name="f76" fmla="*/ f53 1 f12"/>
                            <a:gd name="f77" fmla="*/ f54 1 f12"/>
                            <a:gd name="f78" fmla="*/ f55 1 f12"/>
                            <a:gd name="f79" fmla="*/ f56 1 f12"/>
                            <a:gd name="f80" fmla="*/ f57 1 f12"/>
                            <a:gd name="f81" fmla="*/ f60 f8 1"/>
                            <a:gd name="f82" fmla="*/ f80 f8 1"/>
                            <a:gd name="f83" fmla="*/ f80 f9 1"/>
                            <a:gd name="f84" fmla="*/ f60 f9 1"/>
                            <a:gd name="f85" fmla="*/ f59 f8 1"/>
                            <a:gd name="f86" fmla="*/ f61 f8 1"/>
                            <a:gd name="f87" fmla="*/ f62 f9 1"/>
                            <a:gd name="f88" fmla="*/ f63 f9 1"/>
                            <a:gd name="f89" fmla="*/ f64 f8 1"/>
                            <a:gd name="f90" fmla="*/ f65 f8 1"/>
                            <a:gd name="f91" fmla="*/ f66 f9 1"/>
                            <a:gd name="f92" fmla="*/ f67 f9 1"/>
                            <a:gd name="f93" fmla="*/ f68 f8 1"/>
                            <a:gd name="f94" fmla="*/ f69 f8 1"/>
                            <a:gd name="f95" fmla="*/ f70 f9 1"/>
                            <a:gd name="f96" fmla="*/ f71 f9 1"/>
                            <a:gd name="f97" fmla="*/ f72 f8 1"/>
                            <a:gd name="f98" fmla="*/ f73 f8 1"/>
                            <a:gd name="f99" fmla="*/ f74 f9 1"/>
                            <a:gd name="f100" fmla="*/ f75 f9 1"/>
                            <a:gd name="f101" fmla="*/ f76 f8 1"/>
                            <a:gd name="f102" fmla="*/ f77 f8 1"/>
                            <a:gd name="f103" fmla="*/ f78 f9 1"/>
                            <a:gd name="f104" fmla="*/ f79 f9 1"/>
                            <a:gd name="f105" fmla="*/ f79 f8 1"/>
                          </a:gdLst>
                          <a:ahLst/>
                          <a:cxnLst>
                            <a:cxn ang="3cd4">
                              <a:pos x="hc" y="t"/>
                            </a:cxn>
                            <a:cxn ang="0">
                              <a:pos x="r" y="vc"/>
                            </a:cxn>
                            <a:cxn ang="cd4">
                              <a:pos x="hc" y="b"/>
                            </a:cxn>
                            <a:cxn ang="cd2">
                              <a:pos x="l" y="vc"/>
                            </a:cxn>
                            <a:cxn ang="f58">
                              <a:pos x="f85" y="f84"/>
                            </a:cxn>
                            <a:cxn ang="f58">
                              <a:pos x="f86" y="f87"/>
                            </a:cxn>
                            <a:cxn ang="f58">
                              <a:pos x="f85" y="f88"/>
                            </a:cxn>
                            <a:cxn ang="f58">
                              <a:pos x="f81" y="f87"/>
                            </a:cxn>
                            <a:cxn ang="f58">
                              <a:pos x="f89" y="f84"/>
                            </a:cxn>
                            <a:cxn ang="f58">
                              <a:pos x="f90" y="f91"/>
                            </a:cxn>
                            <a:cxn ang="f58">
                              <a:pos x="f89" y="f92"/>
                            </a:cxn>
                            <a:cxn ang="f58">
                              <a:pos x="f81" y="f91"/>
                            </a:cxn>
                            <a:cxn ang="f58">
                              <a:pos x="f93" y="f84"/>
                            </a:cxn>
                            <a:cxn ang="f58">
                              <a:pos x="f94" y="f95"/>
                            </a:cxn>
                            <a:cxn ang="f58">
                              <a:pos x="f93" y="f96"/>
                            </a:cxn>
                            <a:cxn ang="f58">
                              <a:pos x="f81" y="f95"/>
                            </a:cxn>
                            <a:cxn ang="f58">
                              <a:pos x="f97" y="f84"/>
                            </a:cxn>
                            <a:cxn ang="f58">
                              <a:pos x="f98" y="f99"/>
                            </a:cxn>
                            <a:cxn ang="f58">
                              <a:pos x="f97" y="f100"/>
                            </a:cxn>
                            <a:cxn ang="f58">
                              <a:pos x="f81" y="f99"/>
                            </a:cxn>
                            <a:cxn ang="f58">
                              <a:pos x="f101" y="f84"/>
                            </a:cxn>
                            <a:cxn ang="f58">
                              <a:pos x="f102" y="f103"/>
                            </a:cxn>
                            <a:cxn ang="f58">
                              <a:pos x="f101" y="f104"/>
                            </a:cxn>
                            <a:cxn ang="f58">
                              <a:pos x="f81" y="f103"/>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Lst>
                          <a:rect l="f81" t="f84" r="f82" b="f83"/>
                          <a:pathLst>
                            <a:path w="21600" h="21600">
                              <a:moveTo>
                                <a:pt x="f5" y="f5"/>
                              </a:moveTo>
                              <a:lnTo>
                                <a:pt x="f6" y="f5"/>
                              </a:lnTo>
                              <a:lnTo>
                                <a:pt x="f6" y="f6"/>
                              </a:lnTo>
                              <a:lnTo>
                                <a:pt x="f5" y="f6"/>
                              </a:lnTo>
                              <a:lnTo>
                                <a:pt x="f5" y="f5"/>
                              </a:lnTo>
                              <a:close/>
                            </a:path>
                          </a:pathLst>
                        </a:custGeom>
                        <a:solidFill>
                          <a:srgbClr val="FFFFFF"/>
                        </a:solidFill>
                        <a:ln w="9363" cap="flat">
                          <a:solidFill>
                            <a:srgbClr val="000000"/>
                          </a:solidFill>
                          <a:prstDash val="solid"/>
                          <a:round/>
                        </a:ln>
                      </wps:spPr>
                      <wps:txbx>
                        <w:txbxContent>
                          <w:p w:rsidR="00500527" w:rsidRDefault="00500527">
                            <w:pPr>
                              <w:rPr>
                                <w:rFonts w:hint="eastAsia"/>
                              </w:rPr>
                            </w:pPr>
                          </w:p>
                        </w:txbxContent>
                      </wps:txbx>
                      <wps:bodyPr vert="horz" wrap="none" lIns="158758" tIns="82442" rIns="158758" bIns="82442" anchor="ctr" anchorCtr="0" compatLnSpc="0">
                        <a:noAutofit/>
                      </wps:bodyPr>
                    </wps:wsp>
                  </a:graphicData>
                </a:graphic>
              </wp:anchor>
            </w:drawing>
          </mc:Choice>
          <mc:Fallback>
            <w:pict>
              <v:shape id="AutoShape 6" o:spid="_x0000_s1029" style="position:absolute;left:0;text-align:left;margin-left:48.95pt;margin-top:7.5pt;width:15.75pt;height:18.1pt;z-index:8;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" adj="-11796480,,5400" path="m,l21600,r,21600l,21600,,xe" strokeweight=".26008mm">
                <v:stroke joinstyle="round"/>
                <v:formulas/>
                <v:path arrowok="t" o:connecttype="custom" o:connectlocs="100013,0;200025,114936;100013,229871;0,114936;926162,0;1852315,1223169;926162,2446328;0,1223169;8576646,0;17153209,13017180;8576646,26034242;0,13017180;79423306,0;158845844,138531120;79423306,277060888;0,138531120;735492555,0;1470978257,1474272018;735492555,2147483646;0,1474272018;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 o:connectangles="270,0,90,180,270,270,270,270,270,270,270,270,270,270,270,270,270,270,270,270,270,270,270,270,270,270,270,270,270,270,270,270,270,270,270,270,270,270,270,270,270,270,270,270,270,270,270,270,270,270,270,270" textboxrect="0,0,21600,21600"/>
                <v:textbox inset="4.40994mm,2.29006mm,4.40994mm,2.29006mm">
                  <w:txbxContent>
                    <w:p w:rsidR="00500527" w:rsidRDefault="00500527">
                      <w:pPr>
                        <w:rPr>
                          <w:rFonts w:hint="eastAsia"/>
                        </w:rPr>
                      </w:pPr>
                    </w:p>
                  </w:txbxContent>
                </v:textbox>
              </v:shape>
            </w:pict>
          </mc:Fallback>
        </mc:AlternateContent>
      </w:r>
      <w:r>
        <w:rPr>
          <w:noProof/>
        </w:rPr>
        <mc:AlternateContent>
          <mc:Choice Requires="wps">
            <w:drawing>
              <wp:anchor distT="0" distB="0" distL="114300" distR="114300" simplePos="0" relativeHeight="9" behindDoc="0" locked="0" layoutInCell="1" allowOverlap="1">
                <wp:simplePos x="0" y="0"/>
                <wp:positionH relativeFrom="column">
                  <wp:posOffset>821524</wp:posOffset>
                </wp:positionH>
                <wp:positionV relativeFrom="paragraph">
                  <wp:posOffset>95399</wp:posOffset>
                </wp:positionV>
                <wp:extent cx="200025" cy="229871"/>
                <wp:effectExtent l="0" t="0" r="28575" b="17779"/>
                <wp:wrapNone/>
                <wp:docPr id="5" name="AutoShape 7"/>
                <wp:cNvGraphicFramePr/>
                <a:graphic xmlns:a="http://schemas.openxmlformats.org/drawingml/2006/main">
                  <a:graphicData uri="http://schemas.microsoft.com/office/word/2010/wordprocessingShape">
                    <wps:wsp>
                      <wps:cNvSpPr/>
                      <wps:spPr>
                        <a:xfrm>
                          <a:off x="0" y="0"/>
                          <a:ext cx="200025" cy="229871"/>
                        </a:xfrm>
                        <a:custGeom>
                          <a:avLst/>
                          <a:gdLst>
                            <a:gd name="f0" fmla="val 10800000"/>
                            <a:gd name="f1" fmla="val 5400000"/>
                            <a:gd name="f2" fmla="val 180"/>
                            <a:gd name="f3" fmla="val w"/>
                            <a:gd name="f4" fmla="val h"/>
                            <a:gd name="f5" fmla="val 0"/>
                            <a:gd name="f6" fmla="val 21600"/>
                            <a:gd name="f7" fmla="+- 0 0 0"/>
                            <a:gd name="f8" fmla="*/ f3 1 21600"/>
                            <a:gd name="f9" fmla="*/ f4 1 21600"/>
                            <a:gd name="f10" fmla="+- f6 0 f5"/>
                            <a:gd name="f11" fmla="*/ f7 f0 1"/>
                            <a:gd name="f12" fmla="*/ f10 1 21600"/>
                            <a:gd name="f13" fmla="*/ 100013 f10 1"/>
                            <a:gd name="f14" fmla="*/ 0 f10 1"/>
                            <a:gd name="f15" fmla="*/ 200025 f10 1"/>
                            <a:gd name="f16" fmla="*/ 114936 f10 1"/>
                            <a:gd name="f17" fmla="*/ 229871 f10 1"/>
                            <a:gd name="f18" fmla="*/ 926162 f10 1"/>
                            <a:gd name="f19" fmla="*/ 1852315 f10 1"/>
                            <a:gd name="f20" fmla="*/ 1223169 f10 1"/>
                            <a:gd name="f21" fmla="*/ 2446327 f10 1"/>
                            <a:gd name="f22" fmla="*/ 8576645 f10 1"/>
                            <a:gd name="f23" fmla="*/ 17153207 f10 1"/>
                            <a:gd name="f24" fmla="*/ 13017180 f10 1"/>
                            <a:gd name="f25" fmla="*/ 26034233 f10 1"/>
                            <a:gd name="f26" fmla="*/ 79423268 f10 1"/>
                            <a:gd name="f27" fmla="*/ 158845796 f10 1"/>
                            <a:gd name="f28" fmla="*/ 138531070 f10 1"/>
                            <a:gd name="f29" fmla="*/ 277060777 f10 1"/>
                            <a:gd name="f30" fmla="*/ 735492252 f10 1"/>
                            <a:gd name="f31" fmla="*/ 1470977391 f10 1"/>
                            <a:gd name="f32" fmla="*/ 1474270825 f10 1"/>
                            <a:gd name="f33" fmla="*/ 2147483647 f10 1"/>
                            <a:gd name="f34" fmla="*/ 21600 f10 1"/>
                            <a:gd name="f35" fmla="*/ f11 1 f2"/>
                            <a:gd name="f36" fmla="*/ f13 1 21600"/>
                            <a:gd name="f37" fmla="*/ f14 1 21600"/>
                            <a:gd name="f38" fmla="*/ f15 1 21600"/>
                            <a:gd name="f39" fmla="*/ f16 1 21600"/>
                            <a:gd name="f40" fmla="*/ f17 1 21600"/>
                            <a:gd name="f41" fmla="*/ f18 1 21600"/>
                            <a:gd name="f42" fmla="*/ f19 1 21600"/>
                            <a:gd name="f43" fmla="*/ f20 1 21600"/>
                            <a:gd name="f44" fmla="*/ f21 1 21600"/>
                            <a:gd name="f45" fmla="*/ f22 1 21600"/>
                            <a:gd name="f46" fmla="*/ f23 1 21600"/>
                            <a:gd name="f47" fmla="*/ f24 1 21600"/>
                            <a:gd name="f48" fmla="*/ f25 1 21600"/>
                            <a:gd name="f49" fmla="*/ f26 1 21600"/>
                            <a:gd name="f50" fmla="*/ f27 1 21600"/>
                            <a:gd name="f51" fmla="*/ f28 1 21600"/>
                            <a:gd name="f52" fmla="*/ f29 1 21600"/>
                            <a:gd name="f53" fmla="*/ f30 1 21600"/>
                            <a:gd name="f54" fmla="*/ f31 1 21600"/>
                            <a:gd name="f55" fmla="*/ f32 1 21600"/>
                            <a:gd name="f56" fmla="*/ f33 1 21600"/>
                            <a:gd name="f57" fmla="*/ f34 1 21600"/>
                            <a:gd name="f58" fmla="+- f35 0 f1"/>
                            <a:gd name="f59" fmla="*/ f36 1 f12"/>
                            <a:gd name="f60" fmla="*/ f37 1 f12"/>
                            <a:gd name="f61" fmla="*/ f38 1 f12"/>
                            <a:gd name="f62" fmla="*/ f39 1 f12"/>
                            <a:gd name="f63" fmla="*/ f40 1 f12"/>
                            <a:gd name="f64" fmla="*/ f41 1 f12"/>
                            <a:gd name="f65" fmla="*/ f42 1 f12"/>
                            <a:gd name="f66" fmla="*/ f43 1 f12"/>
                            <a:gd name="f67" fmla="*/ f44 1 f12"/>
                            <a:gd name="f68" fmla="*/ f45 1 f12"/>
                            <a:gd name="f69" fmla="*/ f46 1 f12"/>
                            <a:gd name="f70" fmla="*/ f47 1 f12"/>
                            <a:gd name="f71" fmla="*/ f48 1 f12"/>
                            <a:gd name="f72" fmla="*/ f49 1 f12"/>
                            <a:gd name="f73" fmla="*/ f50 1 f12"/>
                            <a:gd name="f74" fmla="*/ f51 1 f12"/>
                            <a:gd name="f75" fmla="*/ f52 1 f12"/>
                            <a:gd name="f76" fmla="*/ f53 1 f12"/>
                            <a:gd name="f77" fmla="*/ f54 1 f12"/>
                            <a:gd name="f78" fmla="*/ f55 1 f12"/>
                            <a:gd name="f79" fmla="*/ f56 1 f12"/>
                            <a:gd name="f80" fmla="*/ f57 1 f12"/>
                            <a:gd name="f81" fmla="*/ f60 f8 1"/>
                            <a:gd name="f82" fmla="*/ f80 f8 1"/>
                            <a:gd name="f83" fmla="*/ f80 f9 1"/>
                            <a:gd name="f84" fmla="*/ f60 f9 1"/>
                            <a:gd name="f85" fmla="*/ f59 f8 1"/>
                            <a:gd name="f86" fmla="*/ f61 f8 1"/>
                            <a:gd name="f87" fmla="*/ f62 f9 1"/>
                            <a:gd name="f88" fmla="*/ f63 f9 1"/>
                            <a:gd name="f89" fmla="*/ f64 f8 1"/>
                            <a:gd name="f90" fmla="*/ f65 f8 1"/>
                            <a:gd name="f91" fmla="*/ f66 f9 1"/>
                            <a:gd name="f92" fmla="*/ f67 f9 1"/>
                            <a:gd name="f93" fmla="*/ f68 f8 1"/>
                            <a:gd name="f94" fmla="*/ f69 f8 1"/>
                            <a:gd name="f95" fmla="*/ f70 f9 1"/>
                            <a:gd name="f96" fmla="*/ f71 f9 1"/>
                            <a:gd name="f97" fmla="*/ f72 f8 1"/>
                            <a:gd name="f98" fmla="*/ f73 f8 1"/>
                            <a:gd name="f99" fmla="*/ f74 f9 1"/>
                            <a:gd name="f100" fmla="*/ f75 f9 1"/>
                            <a:gd name="f101" fmla="*/ f76 f8 1"/>
                            <a:gd name="f102" fmla="*/ f77 f8 1"/>
                            <a:gd name="f103" fmla="*/ f78 f9 1"/>
                            <a:gd name="f104" fmla="*/ f79 f9 1"/>
                            <a:gd name="f105" fmla="*/ f79 f8 1"/>
                          </a:gdLst>
                          <a:ahLst/>
                          <a:cxnLst>
                            <a:cxn ang="3cd4">
                              <a:pos x="hc" y="t"/>
                            </a:cxn>
                            <a:cxn ang="0">
                              <a:pos x="r" y="vc"/>
                            </a:cxn>
                            <a:cxn ang="cd4">
                              <a:pos x="hc" y="b"/>
                            </a:cxn>
                            <a:cxn ang="cd2">
                              <a:pos x="l" y="vc"/>
                            </a:cxn>
                            <a:cxn ang="f58">
                              <a:pos x="f85" y="f84"/>
                            </a:cxn>
                            <a:cxn ang="f58">
                              <a:pos x="f86" y="f87"/>
                            </a:cxn>
                            <a:cxn ang="f58">
                              <a:pos x="f85" y="f88"/>
                            </a:cxn>
                            <a:cxn ang="f58">
                              <a:pos x="f81" y="f87"/>
                            </a:cxn>
                            <a:cxn ang="f58">
                              <a:pos x="f89" y="f84"/>
                            </a:cxn>
                            <a:cxn ang="f58">
                              <a:pos x="f90" y="f91"/>
                            </a:cxn>
                            <a:cxn ang="f58">
                              <a:pos x="f89" y="f92"/>
                            </a:cxn>
                            <a:cxn ang="f58">
                              <a:pos x="f81" y="f91"/>
                            </a:cxn>
                            <a:cxn ang="f58">
                              <a:pos x="f93" y="f84"/>
                            </a:cxn>
                            <a:cxn ang="f58">
                              <a:pos x="f94" y="f95"/>
                            </a:cxn>
                            <a:cxn ang="f58">
                              <a:pos x="f93" y="f96"/>
                            </a:cxn>
                            <a:cxn ang="f58">
                              <a:pos x="f81" y="f95"/>
                            </a:cxn>
                            <a:cxn ang="f58">
                              <a:pos x="f97" y="f84"/>
                            </a:cxn>
                            <a:cxn ang="f58">
                              <a:pos x="f98" y="f99"/>
                            </a:cxn>
                            <a:cxn ang="f58">
                              <a:pos x="f97" y="f100"/>
                            </a:cxn>
                            <a:cxn ang="f58">
                              <a:pos x="f81" y="f99"/>
                            </a:cxn>
                            <a:cxn ang="f58">
                              <a:pos x="f101" y="f84"/>
                            </a:cxn>
                            <a:cxn ang="f58">
                              <a:pos x="f102" y="f103"/>
                            </a:cxn>
                            <a:cxn ang="f58">
                              <a:pos x="f101" y="f104"/>
                            </a:cxn>
                            <a:cxn ang="f58">
                              <a:pos x="f81" y="f103"/>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Lst>
                          <a:rect l="f81" t="f84" r="f82" b="f83"/>
                          <a:pathLst>
                            <a:path w="21600" h="21600">
                              <a:moveTo>
                                <a:pt x="f5" y="f5"/>
                              </a:moveTo>
                              <a:lnTo>
                                <a:pt x="f6" y="f5"/>
                              </a:lnTo>
                              <a:lnTo>
                                <a:pt x="f6" y="f6"/>
                              </a:lnTo>
                              <a:lnTo>
                                <a:pt x="f5" y="f6"/>
                              </a:lnTo>
                              <a:lnTo>
                                <a:pt x="f5" y="f5"/>
                              </a:lnTo>
                              <a:close/>
                            </a:path>
                          </a:pathLst>
                        </a:custGeom>
                        <a:solidFill>
                          <a:srgbClr val="FFFFFF"/>
                        </a:solidFill>
                        <a:ln w="9363" cap="flat">
                          <a:solidFill>
                            <a:srgbClr val="000000"/>
                          </a:solidFill>
                          <a:prstDash val="solid"/>
                          <a:round/>
                        </a:ln>
                      </wps:spPr>
                      <wps:txbx>
                        <w:txbxContent>
                          <w:p w:rsidR="00500527" w:rsidRDefault="00500527">
                            <w:pPr>
                              <w:rPr>
                                <w:rFonts w:hint="eastAsia"/>
                              </w:rPr>
                            </w:pPr>
                          </w:p>
                        </w:txbxContent>
                      </wps:txbx>
                      <wps:bodyPr vert="horz" wrap="none" lIns="158758" tIns="82442" rIns="158758" bIns="82442" anchor="ctr" anchorCtr="0" compatLnSpc="0">
                        <a:noAutofit/>
                      </wps:bodyPr>
                    </wps:wsp>
                  </a:graphicData>
                </a:graphic>
              </wp:anchor>
            </w:drawing>
          </mc:Choice>
          <mc:Fallback>
            <w:pict>
              <v:shape id="AutoShape 7" o:spid="_x0000_s1030" style="position:absolute;left:0;text-align:left;margin-left:64.7pt;margin-top:7.5pt;width:15.75pt;height:18.1pt;z-index:9;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" adj="-11796480,,5400" path="m,l21600,r,21600l,21600,,xe" strokeweight=".26008mm">
                <v:stroke joinstyle="round"/>
                <v:formulas/>
                <v:path arrowok="t" o:connecttype="custom" o:connectlocs="100013,0;200025,114936;100013,229871;0,114936;926162,0;1852315,1223169;926162,2446328;0,1223169;8576646,0;17153209,13017180;8576646,26034242;0,13017180;79423306,0;158845844,138531120;79423306,277060888;0,138531120;735492555,0;1470978257,1474272018;735492555,2147483646;0,1474272018;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 o:connectangles="270,0,90,180,270,270,270,270,270,270,270,270,270,270,270,270,270,270,270,270,270,270,270,270,270,270,270,270,270,270,270,270,270,270,270,270,270,270,270,270,270,270,270,270,270,270,270,270,270,270,270,270" textboxrect="0,0,21600,21600"/>
                <v:textbox inset="4.40994mm,2.29006mm,4.40994mm,2.29006mm">
                  <w:txbxContent>
                    <w:p w:rsidR="00500527" w:rsidRDefault="00500527">
                      <w:pPr>
                        <w:rPr>
                          <w:rFonts w:hint="eastAsia"/>
                        </w:rPr>
                      </w:pPr>
                    </w:p>
                  </w:txbxContent>
                </v:textbox>
              </v:shape>
            </w:pict>
          </mc:Fallback>
        </mc:AlternateContent>
      </w:r>
      <w:r>
        <w:rPr>
          <w:noProof/>
        </w:rPr>
        <mc:AlternateContent>
          <mc:Choice Requires="wps">
            <w:drawing>
              <wp:anchor distT="0" distB="0" distL="114300" distR="114300" simplePos="0" relativeHeight="10" behindDoc="0" locked="0" layoutInCell="1" allowOverlap="1">
                <wp:simplePos x="0" y="0"/>
                <wp:positionH relativeFrom="column">
                  <wp:posOffset>1021677</wp:posOffset>
                </wp:positionH>
                <wp:positionV relativeFrom="paragraph">
                  <wp:posOffset>95399</wp:posOffset>
                </wp:positionV>
                <wp:extent cx="200025" cy="229871"/>
                <wp:effectExtent l="0" t="0" r="28575" b="17779"/>
                <wp:wrapNone/>
                <wp:docPr id="6" name="AutoShape 8"/>
                <wp:cNvGraphicFramePr/>
                <a:graphic xmlns:a="http://schemas.openxmlformats.org/drawingml/2006/main">
                  <a:graphicData uri="http://schemas.microsoft.com/office/word/2010/wordprocessingShape">
                    <wps:wsp>
                      <wps:cNvSpPr/>
                      <wps:spPr>
                        <a:xfrm>
                          <a:off x="0" y="0"/>
                          <a:ext cx="200025" cy="229871"/>
                        </a:xfrm>
                        <a:custGeom>
                          <a:avLst/>
                          <a:gdLst>
                            <a:gd name="f0" fmla="val 10800000"/>
                            <a:gd name="f1" fmla="val 5400000"/>
                            <a:gd name="f2" fmla="val 180"/>
                            <a:gd name="f3" fmla="val w"/>
                            <a:gd name="f4" fmla="val h"/>
                            <a:gd name="f5" fmla="val 0"/>
                            <a:gd name="f6" fmla="val 21600"/>
                            <a:gd name="f7" fmla="+- 0 0 0"/>
                            <a:gd name="f8" fmla="*/ f3 1 21600"/>
                            <a:gd name="f9" fmla="*/ f4 1 21600"/>
                            <a:gd name="f10" fmla="+- f6 0 f5"/>
                            <a:gd name="f11" fmla="*/ f7 f0 1"/>
                            <a:gd name="f12" fmla="*/ f10 1 21600"/>
                            <a:gd name="f13" fmla="*/ 100013 f10 1"/>
                            <a:gd name="f14" fmla="*/ 0 f10 1"/>
                            <a:gd name="f15" fmla="*/ 200025 f10 1"/>
                            <a:gd name="f16" fmla="*/ 114936 f10 1"/>
                            <a:gd name="f17" fmla="*/ 229871 f10 1"/>
                            <a:gd name="f18" fmla="*/ 926162 f10 1"/>
                            <a:gd name="f19" fmla="*/ 1852315 f10 1"/>
                            <a:gd name="f20" fmla="*/ 1223169 f10 1"/>
                            <a:gd name="f21" fmla="*/ 2446327 f10 1"/>
                            <a:gd name="f22" fmla="*/ 8576645 f10 1"/>
                            <a:gd name="f23" fmla="*/ 17153207 f10 1"/>
                            <a:gd name="f24" fmla="*/ 13017180 f10 1"/>
                            <a:gd name="f25" fmla="*/ 26034233 f10 1"/>
                            <a:gd name="f26" fmla="*/ 79423268 f10 1"/>
                            <a:gd name="f27" fmla="*/ 158845796 f10 1"/>
                            <a:gd name="f28" fmla="*/ 138531070 f10 1"/>
                            <a:gd name="f29" fmla="*/ 277060777 f10 1"/>
                            <a:gd name="f30" fmla="*/ 735492252 f10 1"/>
                            <a:gd name="f31" fmla="*/ 1470977391 f10 1"/>
                            <a:gd name="f32" fmla="*/ 1474270825 f10 1"/>
                            <a:gd name="f33" fmla="*/ 2147483647 f10 1"/>
                            <a:gd name="f34" fmla="*/ 21600 f10 1"/>
                            <a:gd name="f35" fmla="*/ f11 1 f2"/>
                            <a:gd name="f36" fmla="*/ f13 1 21600"/>
                            <a:gd name="f37" fmla="*/ f14 1 21600"/>
                            <a:gd name="f38" fmla="*/ f15 1 21600"/>
                            <a:gd name="f39" fmla="*/ f16 1 21600"/>
                            <a:gd name="f40" fmla="*/ f17 1 21600"/>
                            <a:gd name="f41" fmla="*/ f18 1 21600"/>
                            <a:gd name="f42" fmla="*/ f19 1 21600"/>
                            <a:gd name="f43" fmla="*/ f20 1 21600"/>
                            <a:gd name="f44" fmla="*/ f21 1 21600"/>
                            <a:gd name="f45" fmla="*/ f22 1 21600"/>
                            <a:gd name="f46" fmla="*/ f23 1 21600"/>
                            <a:gd name="f47" fmla="*/ f24 1 21600"/>
                            <a:gd name="f48" fmla="*/ f25 1 21600"/>
                            <a:gd name="f49" fmla="*/ f26 1 21600"/>
                            <a:gd name="f50" fmla="*/ f27 1 21600"/>
                            <a:gd name="f51" fmla="*/ f28 1 21600"/>
                            <a:gd name="f52" fmla="*/ f29 1 21600"/>
                            <a:gd name="f53" fmla="*/ f30 1 21600"/>
                            <a:gd name="f54" fmla="*/ f31 1 21600"/>
                            <a:gd name="f55" fmla="*/ f32 1 21600"/>
                            <a:gd name="f56" fmla="*/ f33 1 21600"/>
                            <a:gd name="f57" fmla="*/ f34 1 21600"/>
                            <a:gd name="f58" fmla="+- f35 0 f1"/>
                            <a:gd name="f59" fmla="*/ f36 1 f12"/>
                            <a:gd name="f60" fmla="*/ f37 1 f12"/>
                            <a:gd name="f61" fmla="*/ f38 1 f12"/>
                            <a:gd name="f62" fmla="*/ f39 1 f12"/>
                            <a:gd name="f63" fmla="*/ f40 1 f12"/>
                            <a:gd name="f64" fmla="*/ f41 1 f12"/>
                            <a:gd name="f65" fmla="*/ f42 1 f12"/>
                            <a:gd name="f66" fmla="*/ f43 1 f12"/>
                            <a:gd name="f67" fmla="*/ f44 1 f12"/>
                            <a:gd name="f68" fmla="*/ f45 1 f12"/>
                            <a:gd name="f69" fmla="*/ f46 1 f12"/>
                            <a:gd name="f70" fmla="*/ f47 1 f12"/>
                            <a:gd name="f71" fmla="*/ f48 1 f12"/>
                            <a:gd name="f72" fmla="*/ f49 1 f12"/>
                            <a:gd name="f73" fmla="*/ f50 1 f12"/>
                            <a:gd name="f74" fmla="*/ f51 1 f12"/>
                            <a:gd name="f75" fmla="*/ f52 1 f12"/>
                            <a:gd name="f76" fmla="*/ f53 1 f12"/>
                            <a:gd name="f77" fmla="*/ f54 1 f12"/>
                            <a:gd name="f78" fmla="*/ f55 1 f12"/>
                            <a:gd name="f79" fmla="*/ f56 1 f12"/>
                            <a:gd name="f80" fmla="*/ f57 1 f12"/>
                            <a:gd name="f81" fmla="*/ f60 f8 1"/>
                            <a:gd name="f82" fmla="*/ f80 f8 1"/>
                            <a:gd name="f83" fmla="*/ f80 f9 1"/>
                            <a:gd name="f84" fmla="*/ f60 f9 1"/>
                            <a:gd name="f85" fmla="*/ f59 f8 1"/>
                            <a:gd name="f86" fmla="*/ f61 f8 1"/>
                            <a:gd name="f87" fmla="*/ f62 f9 1"/>
                            <a:gd name="f88" fmla="*/ f63 f9 1"/>
                            <a:gd name="f89" fmla="*/ f64 f8 1"/>
                            <a:gd name="f90" fmla="*/ f65 f8 1"/>
                            <a:gd name="f91" fmla="*/ f66 f9 1"/>
                            <a:gd name="f92" fmla="*/ f67 f9 1"/>
                            <a:gd name="f93" fmla="*/ f68 f8 1"/>
                            <a:gd name="f94" fmla="*/ f69 f8 1"/>
                            <a:gd name="f95" fmla="*/ f70 f9 1"/>
                            <a:gd name="f96" fmla="*/ f71 f9 1"/>
                            <a:gd name="f97" fmla="*/ f72 f8 1"/>
                            <a:gd name="f98" fmla="*/ f73 f8 1"/>
                            <a:gd name="f99" fmla="*/ f74 f9 1"/>
                            <a:gd name="f100" fmla="*/ f75 f9 1"/>
                            <a:gd name="f101" fmla="*/ f76 f8 1"/>
                            <a:gd name="f102" fmla="*/ f77 f8 1"/>
                            <a:gd name="f103" fmla="*/ f78 f9 1"/>
                            <a:gd name="f104" fmla="*/ f79 f9 1"/>
                            <a:gd name="f105" fmla="*/ f79 f8 1"/>
                          </a:gdLst>
                          <a:ahLst/>
                          <a:cxnLst>
                            <a:cxn ang="3cd4">
                              <a:pos x="hc" y="t"/>
                            </a:cxn>
                            <a:cxn ang="0">
                              <a:pos x="r" y="vc"/>
                            </a:cxn>
                            <a:cxn ang="cd4">
                              <a:pos x="hc" y="b"/>
                            </a:cxn>
                            <a:cxn ang="cd2">
                              <a:pos x="l" y="vc"/>
                            </a:cxn>
                            <a:cxn ang="f58">
                              <a:pos x="f85" y="f84"/>
                            </a:cxn>
                            <a:cxn ang="f58">
                              <a:pos x="f86" y="f87"/>
                            </a:cxn>
                            <a:cxn ang="f58">
                              <a:pos x="f85" y="f88"/>
                            </a:cxn>
                            <a:cxn ang="f58">
                              <a:pos x="f81" y="f87"/>
                            </a:cxn>
                            <a:cxn ang="f58">
                              <a:pos x="f89" y="f84"/>
                            </a:cxn>
                            <a:cxn ang="f58">
                              <a:pos x="f90" y="f91"/>
                            </a:cxn>
                            <a:cxn ang="f58">
                              <a:pos x="f89" y="f92"/>
                            </a:cxn>
                            <a:cxn ang="f58">
                              <a:pos x="f81" y="f91"/>
                            </a:cxn>
                            <a:cxn ang="f58">
                              <a:pos x="f93" y="f84"/>
                            </a:cxn>
                            <a:cxn ang="f58">
                              <a:pos x="f94" y="f95"/>
                            </a:cxn>
                            <a:cxn ang="f58">
                              <a:pos x="f93" y="f96"/>
                            </a:cxn>
                            <a:cxn ang="f58">
                              <a:pos x="f81" y="f95"/>
                            </a:cxn>
                            <a:cxn ang="f58">
                              <a:pos x="f97" y="f84"/>
                            </a:cxn>
                            <a:cxn ang="f58">
                              <a:pos x="f98" y="f99"/>
                            </a:cxn>
                            <a:cxn ang="f58">
                              <a:pos x="f97" y="f100"/>
                            </a:cxn>
                            <a:cxn ang="f58">
                              <a:pos x="f81" y="f99"/>
                            </a:cxn>
                            <a:cxn ang="f58">
                              <a:pos x="f101" y="f84"/>
                            </a:cxn>
                            <a:cxn ang="f58">
                              <a:pos x="f102" y="f103"/>
                            </a:cxn>
                            <a:cxn ang="f58">
                              <a:pos x="f101" y="f104"/>
                            </a:cxn>
                            <a:cxn ang="f58">
                              <a:pos x="f81" y="f103"/>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Lst>
                          <a:rect l="f81" t="f84" r="f82" b="f83"/>
                          <a:pathLst>
                            <a:path w="21600" h="21600">
                              <a:moveTo>
                                <a:pt x="f5" y="f5"/>
                              </a:moveTo>
                              <a:lnTo>
                                <a:pt x="f6" y="f5"/>
                              </a:lnTo>
                              <a:lnTo>
                                <a:pt x="f6" y="f6"/>
                              </a:lnTo>
                              <a:lnTo>
                                <a:pt x="f5" y="f6"/>
                              </a:lnTo>
                              <a:lnTo>
                                <a:pt x="f5" y="f5"/>
                              </a:lnTo>
                              <a:close/>
                            </a:path>
                          </a:pathLst>
                        </a:custGeom>
                        <a:solidFill>
                          <a:srgbClr val="FFFFFF"/>
                        </a:solidFill>
                        <a:ln w="9363" cap="flat">
                          <a:solidFill>
                            <a:srgbClr val="000000"/>
                          </a:solidFill>
                          <a:prstDash val="solid"/>
                          <a:round/>
                        </a:ln>
                      </wps:spPr>
                      <wps:txbx>
                        <w:txbxContent>
                          <w:p w:rsidR="00500527" w:rsidRDefault="00500527">
                            <w:pPr>
                              <w:rPr>
                                <w:rFonts w:hint="eastAsia"/>
                              </w:rPr>
                            </w:pPr>
                          </w:p>
                        </w:txbxContent>
                      </wps:txbx>
                      <wps:bodyPr vert="horz" wrap="none" lIns="158758" tIns="82442" rIns="158758" bIns="82442" anchor="ctr" anchorCtr="0" compatLnSpc="0">
                        <a:noAutofit/>
                      </wps:bodyPr>
                    </wps:wsp>
                  </a:graphicData>
                </a:graphic>
              </wp:anchor>
            </w:drawing>
          </mc:Choice>
          <mc:Fallback>
            <w:pict>
              <v:shape id="AutoShape 8" o:spid="_x0000_s1031" style="position:absolute;left:0;text-align:left;margin-left:80.45pt;margin-top:7.5pt;width:15.75pt;height:18.1pt;z-index:10;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" adj="-11796480,,5400" path="m,l21600,r,21600l,21600,,xe" strokeweight=".26008mm">
                <v:stroke joinstyle="round"/>
                <v:formulas/>
                <v:path arrowok="t" o:connecttype="custom" o:connectlocs="100013,0;200025,114936;100013,229871;0,114936;926162,0;1852315,1223169;926162,2446328;0,1223169;8576646,0;17153209,13017180;8576646,26034242;0,13017180;79423306,0;158845844,138531120;79423306,277060888;0,138531120;735492555,0;1470978257,1474272018;735492555,2147483646;0,1474272018;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 o:connectangles="270,0,90,180,270,270,270,270,270,270,270,270,270,270,270,270,270,270,270,270,270,270,270,270,270,270,270,270,270,270,270,270,270,270,270,270,270,270,270,270,270,270,270,270,270,270,270,270,270,270,270,270" textboxrect="0,0,21600,21600"/>
                <v:textbox inset="4.40994mm,2.29006mm,4.40994mm,2.29006mm">
                  <w:txbxContent>
                    <w:p w:rsidR="00500527" w:rsidRDefault="00500527">
                      <w:pPr>
                        <w:rPr>
                          <w:rFonts w:hint="eastAsia"/>
                        </w:rPr>
                      </w:pPr>
                    </w:p>
                  </w:txbxContent>
                </v:textbox>
              </v:shape>
            </w:pict>
          </mc:Fallback>
        </mc:AlternateContent>
      </w:r>
      <w:r>
        <w:rPr>
          <w:noProof/>
        </w:rPr>
        <mc:AlternateContent>
          <mc:Choice Requires="wps">
            <w:drawing>
              <wp:anchor distT="0" distB="0" distL="114300" distR="114300" simplePos="0" relativeHeight="11" behindDoc="0" locked="0" layoutInCell="1" allowOverlap="1">
                <wp:simplePos x="0" y="0"/>
                <wp:positionH relativeFrom="column">
                  <wp:posOffset>1221839</wp:posOffset>
                </wp:positionH>
                <wp:positionV relativeFrom="paragraph">
                  <wp:posOffset>95399</wp:posOffset>
                </wp:positionV>
                <wp:extent cx="200025" cy="229871"/>
                <wp:effectExtent l="0" t="0" r="28575" b="17779"/>
                <wp:wrapNone/>
                <wp:docPr id="7" name="AutoShape 9"/>
                <wp:cNvGraphicFramePr/>
                <a:graphic xmlns:a="http://schemas.openxmlformats.org/drawingml/2006/main">
                  <a:graphicData uri="http://schemas.microsoft.com/office/word/2010/wordprocessingShape">
                    <wps:wsp>
                      <wps:cNvSpPr/>
                      <wps:spPr>
                        <a:xfrm>
                          <a:off x="0" y="0"/>
                          <a:ext cx="200025" cy="229871"/>
                        </a:xfrm>
                        <a:custGeom>
                          <a:avLst/>
                          <a:gdLst>
                            <a:gd name="f0" fmla="val 10800000"/>
                            <a:gd name="f1" fmla="val 5400000"/>
                            <a:gd name="f2" fmla="val 180"/>
                            <a:gd name="f3" fmla="val w"/>
                            <a:gd name="f4" fmla="val h"/>
                            <a:gd name="f5" fmla="val 0"/>
                            <a:gd name="f6" fmla="val 21600"/>
                            <a:gd name="f7" fmla="+- 0 0 0"/>
                            <a:gd name="f8" fmla="*/ f3 1 21600"/>
                            <a:gd name="f9" fmla="*/ f4 1 21600"/>
                            <a:gd name="f10" fmla="+- f6 0 f5"/>
                            <a:gd name="f11" fmla="*/ f7 f0 1"/>
                            <a:gd name="f12" fmla="*/ f10 1 21600"/>
                            <a:gd name="f13" fmla="*/ 100013 f10 1"/>
                            <a:gd name="f14" fmla="*/ 0 f10 1"/>
                            <a:gd name="f15" fmla="*/ 200025 f10 1"/>
                            <a:gd name="f16" fmla="*/ 114936 f10 1"/>
                            <a:gd name="f17" fmla="*/ 229871 f10 1"/>
                            <a:gd name="f18" fmla="*/ 926162 f10 1"/>
                            <a:gd name="f19" fmla="*/ 1852315 f10 1"/>
                            <a:gd name="f20" fmla="*/ 1223169 f10 1"/>
                            <a:gd name="f21" fmla="*/ 2446327 f10 1"/>
                            <a:gd name="f22" fmla="*/ 8576645 f10 1"/>
                            <a:gd name="f23" fmla="*/ 17153207 f10 1"/>
                            <a:gd name="f24" fmla="*/ 13017180 f10 1"/>
                            <a:gd name="f25" fmla="*/ 26034233 f10 1"/>
                            <a:gd name="f26" fmla="*/ 79423268 f10 1"/>
                            <a:gd name="f27" fmla="*/ 158845796 f10 1"/>
                            <a:gd name="f28" fmla="*/ 138531070 f10 1"/>
                            <a:gd name="f29" fmla="*/ 277060777 f10 1"/>
                            <a:gd name="f30" fmla="*/ 735492252 f10 1"/>
                            <a:gd name="f31" fmla="*/ 1470977391 f10 1"/>
                            <a:gd name="f32" fmla="*/ 1474270825 f10 1"/>
                            <a:gd name="f33" fmla="*/ 2147483647 f10 1"/>
                            <a:gd name="f34" fmla="*/ 21600 f10 1"/>
                            <a:gd name="f35" fmla="*/ f11 1 f2"/>
                            <a:gd name="f36" fmla="*/ f13 1 21600"/>
                            <a:gd name="f37" fmla="*/ f14 1 21600"/>
                            <a:gd name="f38" fmla="*/ f15 1 21600"/>
                            <a:gd name="f39" fmla="*/ f16 1 21600"/>
                            <a:gd name="f40" fmla="*/ f17 1 21600"/>
                            <a:gd name="f41" fmla="*/ f18 1 21600"/>
                            <a:gd name="f42" fmla="*/ f19 1 21600"/>
                            <a:gd name="f43" fmla="*/ f20 1 21600"/>
                            <a:gd name="f44" fmla="*/ f21 1 21600"/>
                            <a:gd name="f45" fmla="*/ f22 1 21600"/>
                            <a:gd name="f46" fmla="*/ f23 1 21600"/>
                            <a:gd name="f47" fmla="*/ f24 1 21600"/>
                            <a:gd name="f48" fmla="*/ f25 1 21600"/>
                            <a:gd name="f49" fmla="*/ f26 1 21600"/>
                            <a:gd name="f50" fmla="*/ f27 1 21600"/>
                            <a:gd name="f51" fmla="*/ f28 1 21600"/>
                            <a:gd name="f52" fmla="*/ f29 1 21600"/>
                            <a:gd name="f53" fmla="*/ f30 1 21600"/>
                            <a:gd name="f54" fmla="*/ f31 1 21600"/>
                            <a:gd name="f55" fmla="*/ f32 1 21600"/>
                            <a:gd name="f56" fmla="*/ f33 1 21600"/>
                            <a:gd name="f57" fmla="*/ f34 1 21600"/>
                            <a:gd name="f58" fmla="+- f35 0 f1"/>
                            <a:gd name="f59" fmla="*/ f36 1 f12"/>
                            <a:gd name="f60" fmla="*/ f37 1 f12"/>
                            <a:gd name="f61" fmla="*/ f38 1 f12"/>
                            <a:gd name="f62" fmla="*/ f39 1 f12"/>
                            <a:gd name="f63" fmla="*/ f40 1 f12"/>
                            <a:gd name="f64" fmla="*/ f41 1 f12"/>
                            <a:gd name="f65" fmla="*/ f42 1 f12"/>
                            <a:gd name="f66" fmla="*/ f43 1 f12"/>
                            <a:gd name="f67" fmla="*/ f44 1 f12"/>
                            <a:gd name="f68" fmla="*/ f45 1 f12"/>
                            <a:gd name="f69" fmla="*/ f46 1 f12"/>
                            <a:gd name="f70" fmla="*/ f47 1 f12"/>
                            <a:gd name="f71" fmla="*/ f48 1 f12"/>
                            <a:gd name="f72" fmla="*/ f49 1 f12"/>
                            <a:gd name="f73" fmla="*/ f50 1 f12"/>
                            <a:gd name="f74" fmla="*/ f51 1 f12"/>
                            <a:gd name="f75" fmla="*/ f52 1 f12"/>
                            <a:gd name="f76" fmla="*/ f53 1 f12"/>
                            <a:gd name="f77" fmla="*/ f54 1 f12"/>
                            <a:gd name="f78" fmla="*/ f55 1 f12"/>
                            <a:gd name="f79" fmla="*/ f56 1 f12"/>
                            <a:gd name="f80" fmla="*/ f57 1 f12"/>
                            <a:gd name="f81" fmla="*/ f60 f8 1"/>
                            <a:gd name="f82" fmla="*/ f80 f8 1"/>
                            <a:gd name="f83" fmla="*/ f80 f9 1"/>
                            <a:gd name="f84" fmla="*/ f60 f9 1"/>
                            <a:gd name="f85" fmla="*/ f59 f8 1"/>
                            <a:gd name="f86" fmla="*/ f61 f8 1"/>
                            <a:gd name="f87" fmla="*/ f62 f9 1"/>
                            <a:gd name="f88" fmla="*/ f63 f9 1"/>
                            <a:gd name="f89" fmla="*/ f64 f8 1"/>
                            <a:gd name="f90" fmla="*/ f65 f8 1"/>
                            <a:gd name="f91" fmla="*/ f66 f9 1"/>
                            <a:gd name="f92" fmla="*/ f67 f9 1"/>
                            <a:gd name="f93" fmla="*/ f68 f8 1"/>
                            <a:gd name="f94" fmla="*/ f69 f8 1"/>
                            <a:gd name="f95" fmla="*/ f70 f9 1"/>
                            <a:gd name="f96" fmla="*/ f71 f9 1"/>
                            <a:gd name="f97" fmla="*/ f72 f8 1"/>
                            <a:gd name="f98" fmla="*/ f73 f8 1"/>
                            <a:gd name="f99" fmla="*/ f74 f9 1"/>
                            <a:gd name="f100" fmla="*/ f75 f9 1"/>
                            <a:gd name="f101" fmla="*/ f76 f8 1"/>
                            <a:gd name="f102" fmla="*/ f77 f8 1"/>
                            <a:gd name="f103" fmla="*/ f78 f9 1"/>
                            <a:gd name="f104" fmla="*/ f79 f9 1"/>
                            <a:gd name="f105" fmla="*/ f79 f8 1"/>
                          </a:gdLst>
                          <a:ahLst/>
                          <a:cxnLst>
                            <a:cxn ang="3cd4">
                              <a:pos x="hc" y="t"/>
                            </a:cxn>
                            <a:cxn ang="0">
                              <a:pos x="r" y="vc"/>
                            </a:cxn>
                            <a:cxn ang="cd4">
                              <a:pos x="hc" y="b"/>
                            </a:cxn>
                            <a:cxn ang="cd2">
                              <a:pos x="l" y="vc"/>
                            </a:cxn>
                            <a:cxn ang="f58">
                              <a:pos x="f85" y="f84"/>
                            </a:cxn>
                            <a:cxn ang="f58">
                              <a:pos x="f86" y="f87"/>
                            </a:cxn>
                            <a:cxn ang="f58">
                              <a:pos x="f85" y="f88"/>
                            </a:cxn>
                            <a:cxn ang="f58">
                              <a:pos x="f81" y="f87"/>
                            </a:cxn>
                            <a:cxn ang="f58">
                              <a:pos x="f89" y="f84"/>
                            </a:cxn>
                            <a:cxn ang="f58">
                              <a:pos x="f90" y="f91"/>
                            </a:cxn>
                            <a:cxn ang="f58">
                              <a:pos x="f89" y="f92"/>
                            </a:cxn>
                            <a:cxn ang="f58">
                              <a:pos x="f81" y="f91"/>
                            </a:cxn>
                            <a:cxn ang="f58">
                              <a:pos x="f93" y="f84"/>
                            </a:cxn>
                            <a:cxn ang="f58">
                              <a:pos x="f94" y="f95"/>
                            </a:cxn>
                            <a:cxn ang="f58">
                              <a:pos x="f93" y="f96"/>
                            </a:cxn>
                            <a:cxn ang="f58">
                              <a:pos x="f81" y="f95"/>
                            </a:cxn>
                            <a:cxn ang="f58">
                              <a:pos x="f97" y="f84"/>
                            </a:cxn>
                            <a:cxn ang="f58">
                              <a:pos x="f98" y="f99"/>
                            </a:cxn>
                            <a:cxn ang="f58">
                              <a:pos x="f97" y="f100"/>
                            </a:cxn>
                            <a:cxn ang="f58">
                              <a:pos x="f81" y="f99"/>
                            </a:cxn>
                            <a:cxn ang="f58">
                              <a:pos x="f101" y="f84"/>
                            </a:cxn>
                            <a:cxn ang="f58">
                              <a:pos x="f102" y="f103"/>
                            </a:cxn>
                            <a:cxn ang="f58">
                              <a:pos x="f101" y="f104"/>
                            </a:cxn>
                            <a:cxn ang="f58">
                              <a:pos x="f81" y="f103"/>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Lst>
                          <a:rect l="f81" t="f84" r="f82" b="f83"/>
                          <a:pathLst>
                            <a:path w="21600" h="21600">
                              <a:moveTo>
                                <a:pt x="f5" y="f5"/>
                              </a:moveTo>
                              <a:lnTo>
                                <a:pt x="f6" y="f5"/>
                              </a:lnTo>
                              <a:lnTo>
                                <a:pt x="f6" y="f6"/>
                              </a:lnTo>
                              <a:lnTo>
                                <a:pt x="f5" y="f6"/>
                              </a:lnTo>
                              <a:lnTo>
                                <a:pt x="f5" y="f5"/>
                              </a:lnTo>
                              <a:close/>
                            </a:path>
                          </a:pathLst>
                        </a:custGeom>
                        <a:solidFill>
                          <a:srgbClr val="FFFFFF"/>
                        </a:solidFill>
                        <a:ln w="9363" cap="flat">
                          <a:solidFill>
                            <a:srgbClr val="000000"/>
                          </a:solidFill>
                          <a:prstDash val="solid"/>
                          <a:round/>
                        </a:ln>
                      </wps:spPr>
                      <wps:txbx>
                        <w:txbxContent>
                          <w:p w:rsidR="00500527" w:rsidRDefault="00500527">
                            <w:pPr>
                              <w:rPr>
                                <w:rFonts w:hint="eastAsia"/>
                              </w:rPr>
                            </w:pPr>
                          </w:p>
                        </w:txbxContent>
                      </wps:txbx>
                      <wps:bodyPr vert="horz" wrap="none" lIns="158758" tIns="82442" rIns="158758" bIns="82442" anchor="ctr" anchorCtr="0" compatLnSpc="0">
                        <a:noAutofit/>
                      </wps:bodyPr>
                    </wps:wsp>
                  </a:graphicData>
                </a:graphic>
              </wp:anchor>
            </w:drawing>
          </mc:Choice>
          <mc:Fallback>
            <w:pict>
              <v:shape id="AutoShape 9" o:spid="_x0000_s1032" style="position:absolute;left:0;text-align:left;margin-left:96.2pt;margin-top:7.5pt;width:15.75pt;height:18.1pt;z-index:11;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" adj="-11796480,,5400" path="m,l21600,r,21600l,21600,,xe" strokeweight=".26008mm">
                <v:stroke joinstyle="round"/>
                <v:formulas/>
                <v:path arrowok="t" o:connecttype="custom" o:connectlocs="100013,0;200025,114936;100013,229871;0,114936;926162,0;1852315,1223169;926162,2446328;0,1223169;8576646,0;17153209,13017180;8576646,26034242;0,13017180;79423306,0;158845844,138531120;79423306,277060888;0,138531120;735492555,0;1470978257,1474272018;735492555,2147483646;0,1474272018;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 o:connectangles="270,0,90,180,270,270,270,270,270,270,270,270,270,270,270,270,270,270,270,270,270,270,270,270,270,270,270,270,270,270,270,270,270,270,270,270,270,270,270,270,270,270,270,270,270,270,270,270,270,270,270,270" textboxrect="0,0,21600,21600"/>
                <v:textbox inset="4.40994mm,2.29006mm,4.40994mm,2.29006mm">
                  <w:txbxContent>
                    <w:p w:rsidR="00500527" w:rsidRDefault="00500527">
                      <w:pPr>
                        <w:rPr>
                          <w:rFonts w:hint="eastAsia"/>
                        </w:rPr>
                      </w:pPr>
                    </w:p>
                  </w:txbxContent>
                </v:textbox>
              </v:shape>
            </w:pict>
          </mc:Fallback>
        </mc:AlternateContent>
      </w:r>
      <w:r>
        <w:rPr>
          <w:noProof/>
        </w:rPr>
        <mc:AlternateContent>
          <mc:Choice Requires="wps">
            <w:drawing>
              <wp:anchor distT="0" distB="0" distL="114300" distR="114300" simplePos="0" relativeHeight="12" behindDoc="0" locked="0" layoutInCell="1" allowOverlap="1">
                <wp:simplePos x="0" y="0"/>
                <wp:positionH relativeFrom="column">
                  <wp:posOffset>1421635</wp:posOffset>
                </wp:positionH>
                <wp:positionV relativeFrom="paragraph">
                  <wp:posOffset>95399</wp:posOffset>
                </wp:positionV>
                <wp:extent cx="200025" cy="229871"/>
                <wp:effectExtent l="0" t="0" r="28575" b="17779"/>
                <wp:wrapNone/>
                <wp:docPr id="8" name="AutoShape 10"/>
                <wp:cNvGraphicFramePr/>
                <a:graphic xmlns:a="http://schemas.openxmlformats.org/drawingml/2006/main">
                  <a:graphicData uri="http://schemas.microsoft.com/office/word/2010/wordprocessingShape">
                    <wps:wsp>
                      <wps:cNvSpPr/>
                      <wps:spPr>
                        <a:xfrm>
                          <a:off x="0" y="0"/>
                          <a:ext cx="200025" cy="229871"/>
                        </a:xfrm>
                        <a:custGeom>
                          <a:avLst/>
                          <a:gdLst>
                            <a:gd name="f0" fmla="val 10800000"/>
                            <a:gd name="f1" fmla="val 5400000"/>
                            <a:gd name="f2" fmla="val 180"/>
                            <a:gd name="f3" fmla="val w"/>
                            <a:gd name="f4" fmla="val h"/>
                            <a:gd name="f5" fmla="val 0"/>
                            <a:gd name="f6" fmla="val 21600"/>
                            <a:gd name="f7" fmla="+- 0 0 0"/>
                            <a:gd name="f8" fmla="*/ f3 1 21600"/>
                            <a:gd name="f9" fmla="*/ f4 1 21600"/>
                            <a:gd name="f10" fmla="+- f6 0 f5"/>
                            <a:gd name="f11" fmla="*/ f7 f0 1"/>
                            <a:gd name="f12" fmla="*/ f10 1 21600"/>
                            <a:gd name="f13" fmla="*/ 100013 f10 1"/>
                            <a:gd name="f14" fmla="*/ 0 f10 1"/>
                            <a:gd name="f15" fmla="*/ 200025 f10 1"/>
                            <a:gd name="f16" fmla="*/ 114936 f10 1"/>
                            <a:gd name="f17" fmla="*/ 229871 f10 1"/>
                            <a:gd name="f18" fmla="*/ 926162 f10 1"/>
                            <a:gd name="f19" fmla="*/ 1852315 f10 1"/>
                            <a:gd name="f20" fmla="*/ 1223169 f10 1"/>
                            <a:gd name="f21" fmla="*/ 2446327 f10 1"/>
                            <a:gd name="f22" fmla="*/ 8576645 f10 1"/>
                            <a:gd name="f23" fmla="*/ 17153207 f10 1"/>
                            <a:gd name="f24" fmla="*/ 13017180 f10 1"/>
                            <a:gd name="f25" fmla="*/ 26034233 f10 1"/>
                            <a:gd name="f26" fmla="*/ 79423268 f10 1"/>
                            <a:gd name="f27" fmla="*/ 158845796 f10 1"/>
                            <a:gd name="f28" fmla="*/ 138531070 f10 1"/>
                            <a:gd name="f29" fmla="*/ 277060777 f10 1"/>
                            <a:gd name="f30" fmla="*/ 735492252 f10 1"/>
                            <a:gd name="f31" fmla="*/ 1470977391 f10 1"/>
                            <a:gd name="f32" fmla="*/ 1474270825 f10 1"/>
                            <a:gd name="f33" fmla="*/ 2147483647 f10 1"/>
                            <a:gd name="f34" fmla="*/ 21600 f10 1"/>
                            <a:gd name="f35" fmla="*/ f11 1 f2"/>
                            <a:gd name="f36" fmla="*/ f13 1 21600"/>
                            <a:gd name="f37" fmla="*/ f14 1 21600"/>
                            <a:gd name="f38" fmla="*/ f15 1 21600"/>
                            <a:gd name="f39" fmla="*/ f16 1 21600"/>
                            <a:gd name="f40" fmla="*/ f17 1 21600"/>
                            <a:gd name="f41" fmla="*/ f18 1 21600"/>
                            <a:gd name="f42" fmla="*/ f19 1 21600"/>
                            <a:gd name="f43" fmla="*/ f20 1 21600"/>
                            <a:gd name="f44" fmla="*/ f21 1 21600"/>
                            <a:gd name="f45" fmla="*/ f22 1 21600"/>
                            <a:gd name="f46" fmla="*/ f23 1 21600"/>
                            <a:gd name="f47" fmla="*/ f24 1 21600"/>
                            <a:gd name="f48" fmla="*/ f25 1 21600"/>
                            <a:gd name="f49" fmla="*/ f26 1 21600"/>
                            <a:gd name="f50" fmla="*/ f27 1 21600"/>
                            <a:gd name="f51" fmla="*/ f28 1 21600"/>
                            <a:gd name="f52" fmla="*/ f29 1 21600"/>
                            <a:gd name="f53" fmla="*/ f30 1 21600"/>
                            <a:gd name="f54" fmla="*/ f31 1 21600"/>
                            <a:gd name="f55" fmla="*/ f32 1 21600"/>
                            <a:gd name="f56" fmla="*/ f33 1 21600"/>
                            <a:gd name="f57" fmla="*/ f34 1 21600"/>
                            <a:gd name="f58" fmla="+- f35 0 f1"/>
                            <a:gd name="f59" fmla="*/ f36 1 f12"/>
                            <a:gd name="f60" fmla="*/ f37 1 f12"/>
                            <a:gd name="f61" fmla="*/ f38 1 f12"/>
                            <a:gd name="f62" fmla="*/ f39 1 f12"/>
                            <a:gd name="f63" fmla="*/ f40 1 f12"/>
                            <a:gd name="f64" fmla="*/ f41 1 f12"/>
                            <a:gd name="f65" fmla="*/ f42 1 f12"/>
                            <a:gd name="f66" fmla="*/ f43 1 f12"/>
                            <a:gd name="f67" fmla="*/ f44 1 f12"/>
                            <a:gd name="f68" fmla="*/ f45 1 f12"/>
                            <a:gd name="f69" fmla="*/ f46 1 f12"/>
                            <a:gd name="f70" fmla="*/ f47 1 f12"/>
                            <a:gd name="f71" fmla="*/ f48 1 f12"/>
                            <a:gd name="f72" fmla="*/ f49 1 f12"/>
                            <a:gd name="f73" fmla="*/ f50 1 f12"/>
                            <a:gd name="f74" fmla="*/ f51 1 f12"/>
                            <a:gd name="f75" fmla="*/ f52 1 f12"/>
                            <a:gd name="f76" fmla="*/ f53 1 f12"/>
                            <a:gd name="f77" fmla="*/ f54 1 f12"/>
                            <a:gd name="f78" fmla="*/ f55 1 f12"/>
                            <a:gd name="f79" fmla="*/ f56 1 f12"/>
                            <a:gd name="f80" fmla="*/ f57 1 f12"/>
                            <a:gd name="f81" fmla="*/ f60 f8 1"/>
                            <a:gd name="f82" fmla="*/ f80 f8 1"/>
                            <a:gd name="f83" fmla="*/ f80 f9 1"/>
                            <a:gd name="f84" fmla="*/ f60 f9 1"/>
                            <a:gd name="f85" fmla="*/ f59 f8 1"/>
                            <a:gd name="f86" fmla="*/ f61 f8 1"/>
                            <a:gd name="f87" fmla="*/ f62 f9 1"/>
                            <a:gd name="f88" fmla="*/ f63 f9 1"/>
                            <a:gd name="f89" fmla="*/ f64 f8 1"/>
                            <a:gd name="f90" fmla="*/ f65 f8 1"/>
                            <a:gd name="f91" fmla="*/ f66 f9 1"/>
                            <a:gd name="f92" fmla="*/ f67 f9 1"/>
                            <a:gd name="f93" fmla="*/ f68 f8 1"/>
                            <a:gd name="f94" fmla="*/ f69 f8 1"/>
                            <a:gd name="f95" fmla="*/ f70 f9 1"/>
                            <a:gd name="f96" fmla="*/ f71 f9 1"/>
                            <a:gd name="f97" fmla="*/ f72 f8 1"/>
                            <a:gd name="f98" fmla="*/ f73 f8 1"/>
                            <a:gd name="f99" fmla="*/ f74 f9 1"/>
                            <a:gd name="f100" fmla="*/ f75 f9 1"/>
                            <a:gd name="f101" fmla="*/ f76 f8 1"/>
                            <a:gd name="f102" fmla="*/ f77 f8 1"/>
                            <a:gd name="f103" fmla="*/ f78 f9 1"/>
                            <a:gd name="f104" fmla="*/ f79 f9 1"/>
                            <a:gd name="f105" fmla="*/ f79 f8 1"/>
                          </a:gdLst>
                          <a:ahLst/>
                          <a:cxnLst>
                            <a:cxn ang="3cd4">
                              <a:pos x="hc" y="t"/>
                            </a:cxn>
                            <a:cxn ang="0">
                              <a:pos x="r" y="vc"/>
                            </a:cxn>
                            <a:cxn ang="cd4">
                              <a:pos x="hc" y="b"/>
                            </a:cxn>
                            <a:cxn ang="cd2">
                              <a:pos x="l" y="vc"/>
                            </a:cxn>
                            <a:cxn ang="f58">
                              <a:pos x="f85" y="f84"/>
                            </a:cxn>
                            <a:cxn ang="f58">
                              <a:pos x="f86" y="f87"/>
                            </a:cxn>
                            <a:cxn ang="f58">
                              <a:pos x="f85" y="f88"/>
                            </a:cxn>
                            <a:cxn ang="f58">
                              <a:pos x="f81" y="f87"/>
                            </a:cxn>
                            <a:cxn ang="f58">
                              <a:pos x="f89" y="f84"/>
                            </a:cxn>
                            <a:cxn ang="f58">
                              <a:pos x="f90" y="f91"/>
                            </a:cxn>
                            <a:cxn ang="f58">
                              <a:pos x="f89" y="f92"/>
                            </a:cxn>
                            <a:cxn ang="f58">
                              <a:pos x="f81" y="f91"/>
                            </a:cxn>
                            <a:cxn ang="f58">
                              <a:pos x="f93" y="f84"/>
                            </a:cxn>
                            <a:cxn ang="f58">
                              <a:pos x="f94" y="f95"/>
                            </a:cxn>
                            <a:cxn ang="f58">
                              <a:pos x="f93" y="f96"/>
                            </a:cxn>
                            <a:cxn ang="f58">
                              <a:pos x="f81" y="f95"/>
                            </a:cxn>
                            <a:cxn ang="f58">
                              <a:pos x="f97" y="f84"/>
                            </a:cxn>
                            <a:cxn ang="f58">
                              <a:pos x="f98" y="f99"/>
                            </a:cxn>
                            <a:cxn ang="f58">
                              <a:pos x="f97" y="f100"/>
                            </a:cxn>
                            <a:cxn ang="f58">
                              <a:pos x="f81" y="f99"/>
                            </a:cxn>
                            <a:cxn ang="f58">
                              <a:pos x="f101" y="f84"/>
                            </a:cxn>
                            <a:cxn ang="f58">
                              <a:pos x="f102" y="f103"/>
                            </a:cxn>
                            <a:cxn ang="f58">
                              <a:pos x="f101" y="f104"/>
                            </a:cxn>
                            <a:cxn ang="f58">
                              <a:pos x="f81" y="f103"/>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Lst>
                          <a:rect l="f81" t="f84" r="f82" b="f83"/>
                          <a:pathLst>
                            <a:path w="21600" h="21600">
                              <a:moveTo>
                                <a:pt x="f5" y="f5"/>
                              </a:moveTo>
                              <a:lnTo>
                                <a:pt x="f6" y="f5"/>
                              </a:lnTo>
                              <a:lnTo>
                                <a:pt x="f6" y="f6"/>
                              </a:lnTo>
                              <a:lnTo>
                                <a:pt x="f5" y="f6"/>
                              </a:lnTo>
                              <a:lnTo>
                                <a:pt x="f5" y="f5"/>
                              </a:lnTo>
                              <a:close/>
                            </a:path>
                          </a:pathLst>
                        </a:custGeom>
                        <a:solidFill>
                          <a:srgbClr val="FFFFFF"/>
                        </a:solidFill>
                        <a:ln w="9363" cap="flat">
                          <a:solidFill>
                            <a:srgbClr val="000000"/>
                          </a:solidFill>
                          <a:prstDash val="solid"/>
                          <a:round/>
                        </a:ln>
                      </wps:spPr>
                      <wps:txbx>
                        <w:txbxContent>
                          <w:p w:rsidR="00500527" w:rsidRDefault="00500527">
                            <w:pPr>
                              <w:rPr>
                                <w:rFonts w:hint="eastAsia"/>
                              </w:rPr>
                            </w:pPr>
                          </w:p>
                        </w:txbxContent>
                      </wps:txbx>
                      <wps:bodyPr vert="horz" wrap="none" lIns="158758" tIns="82442" rIns="158758" bIns="82442" anchor="ctr" anchorCtr="0" compatLnSpc="0">
                        <a:noAutofit/>
                      </wps:bodyPr>
                    </wps:wsp>
                  </a:graphicData>
                </a:graphic>
              </wp:anchor>
            </w:drawing>
          </mc:Choice>
          <mc:Fallback>
            <w:pict>
              <v:shape id="AutoShape 10" o:spid="_x0000_s1033" style="position:absolute;left:0;text-align:left;margin-left:111.95pt;margin-top:7.5pt;width:15.75pt;height:18.1pt;z-index:12;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" adj="-11796480,,5400" path="m,l21600,r,21600l,21600,,xe" strokeweight=".26008mm">
                <v:stroke joinstyle="round"/>
                <v:formulas/>
                <v:path arrowok="t" o:connecttype="custom" o:connectlocs="100013,0;200025,114936;100013,229871;0,114936;926162,0;1852315,1223169;926162,2446328;0,1223169;8576646,0;17153209,13017180;8576646,26034242;0,13017180;79423306,0;158845844,138531120;79423306,277060888;0,138531120;735492555,0;1470978257,1474272018;735492555,2147483646;0,1474272018;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 o:connectangles="270,0,90,180,270,270,270,270,270,270,270,270,270,270,270,270,270,270,270,270,270,270,270,270,270,270,270,270,270,270,270,270,270,270,270,270,270,270,270,270,270,270,270,270,270,270,270,270,270,270,270,270" textboxrect="0,0,21600,21600"/>
                <v:textbox inset="4.40994mm,2.29006mm,4.40994mm,2.29006mm">
                  <w:txbxContent>
                    <w:p w:rsidR="00500527" w:rsidRDefault="00500527">
                      <w:pPr>
                        <w:rPr>
                          <w:rFonts w:hint="eastAsia"/>
                        </w:rPr>
                      </w:pPr>
                    </w:p>
                  </w:txbxContent>
                </v:textbox>
              </v:shape>
            </w:pict>
          </mc:Fallback>
        </mc:AlternateContent>
      </w:r>
      <w:r>
        <w:rPr>
          <w:noProof/>
        </w:rPr>
        <mc:AlternateContent>
          <mc:Choice Requires="wps">
            <w:drawing>
              <wp:anchor distT="0" distB="0" distL="114300" distR="114300" simplePos="0" relativeHeight="13" behindDoc="0" locked="0" layoutInCell="1" allowOverlap="1">
                <wp:simplePos x="0" y="0"/>
                <wp:positionH relativeFrom="column">
                  <wp:posOffset>1621798</wp:posOffset>
                </wp:positionH>
                <wp:positionV relativeFrom="paragraph">
                  <wp:posOffset>95399</wp:posOffset>
                </wp:positionV>
                <wp:extent cx="200025" cy="229871"/>
                <wp:effectExtent l="0" t="0" r="28575" b="17779"/>
                <wp:wrapNone/>
                <wp:docPr id="9" name="AutoShape 11"/>
                <wp:cNvGraphicFramePr/>
                <a:graphic xmlns:a="http://schemas.openxmlformats.org/drawingml/2006/main">
                  <a:graphicData uri="http://schemas.microsoft.com/office/word/2010/wordprocessingShape">
                    <wps:wsp>
                      <wps:cNvSpPr/>
                      <wps:spPr>
                        <a:xfrm>
                          <a:off x="0" y="0"/>
                          <a:ext cx="200025" cy="229871"/>
                        </a:xfrm>
                        <a:custGeom>
                          <a:avLst/>
                          <a:gdLst>
                            <a:gd name="f0" fmla="val 10800000"/>
                            <a:gd name="f1" fmla="val 5400000"/>
                            <a:gd name="f2" fmla="val 180"/>
                            <a:gd name="f3" fmla="val w"/>
                            <a:gd name="f4" fmla="val h"/>
                            <a:gd name="f5" fmla="val 0"/>
                            <a:gd name="f6" fmla="val 21600"/>
                            <a:gd name="f7" fmla="+- 0 0 0"/>
                            <a:gd name="f8" fmla="*/ f3 1 21600"/>
                            <a:gd name="f9" fmla="*/ f4 1 21600"/>
                            <a:gd name="f10" fmla="+- f6 0 f5"/>
                            <a:gd name="f11" fmla="*/ f7 f0 1"/>
                            <a:gd name="f12" fmla="*/ f10 1 21600"/>
                            <a:gd name="f13" fmla="*/ 100013 f10 1"/>
                            <a:gd name="f14" fmla="*/ 0 f10 1"/>
                            <a:gd name="f15" fmla="*/ 200025 f10 1"/>
                            <a:gd name="f16" fmla="*/ 114936 f10 1"/>
                            <a:gd name="f17" fmla="*/ 229871 f10 1"/>
                            <a:gd name="f18" fmla="*/ 926162 f10 1"/>
                            <a:gd name="f19" fmla="*/ 1852315 f10 1"/>
                            <a:gd name="f20" fmla="*/ 1223169 f10 1"/>
                            <a:gd name="f21" fmla="*/ 2446327 f10 1"/>
                            <a:gd name="f22" fmla="*/ 8576645 f10 1"/>
                            <a:gd name="f23" fmla="*/ 17153207 f10 1"/>
                            <a:gd name="f24" fmla="*/ 13017180 f10 1"/>
                            <a:gd name="f25" fmla="*/ 26034233 f10 1"/>
                            <a:gd name="f26" fmla="*/ 79423268 f10 1"/>
                            <a:gd name="f27" fmla="*/ 158845796 f10 1"/>
                            <a:gd name="f28" fmla="*/ 138531070 f10 1"/>
                            <a:gd name="f29" fmla="*/ 277060777 f10 1"/>
                            <a:gd name="f30" fmla="*/ 735492252 f10 1"/>
                            <a:gd name="f31" fmla="*/ 1470977391 f10 1"/>
                            <a:gd name="f32" fmla="*/ 1474270825 f10 1"/>
                            <a:gd name="f33" fmla="*/ 2147483647 f10 1"/>
                            <a:gd name="f34" fmla="*/ 21600 f10 1"/>
                            <a:gd name="f35" fmla="*/ f11 1 f2"/>
                            <a:gd name="f36" fmla="*/ f13 1 21600"/>
                            <a:gd name="f37" fmla="*/ f14 1 21600"/>
                            <a:gd name="f38" fmla="*/ f15 1 21600"/>
                            <a:gd name="f39" fmla="*/ f16 1 21600"/>
                            <a:gd name="f40" fmla="*/ f17 1 21600"/>
                            <a:gd name="f41" fmla="*/ f18 1 21600"/>
                            <a:gd name="f42" fmla="*/ f19 1 21600"/>
                            <a:gd name="f43" fmla="*/ f20 1 21600"/>
                            <a:gd name="f44" fmla="*/ f21 1 21600"/>
                            <a:gd name="f45" fmla="*/ f22 1 21600"/>
                            <a:gd name="f46" fmla="*/ f23 1 21600"/>
                            <a:gd name="f47" fmla="*/ f24 1 21600"/>
                            <a:gd name="f48" fmla="*/ f25 1 21600"/>
                            <a:gd name="f49" fmla="*/ f26 1 21600"/>
                            <a:gd name="f50" fmla="*/ f27 1 21600"/>
                            <a:gd name="f51" fmla="*/ f28 1 21600"/>
                            <a:gd name="f52" fmla="*/ f29 1 21600"/>
                            <a:gd name="f53" fmla="*/ f30 1 21600"/>
                            <a:gd name="f54" fmla="*/ f31 1 21600"/>
                            <a:gd name="f55" fmla="*/ f32 1 21600"/>
                            <a:gd name="f56" fmla="*/ f33 1 21600"/>
                            <a:gd name="f57" fmla="*/ f34 1 21600"/>
                            <a:gd name="f58" fmla="+- f35 0 f1"/>
                            <a:gd name="f59" fmla="*/ f36 1 f12"/>
                            <a:gd name="f60" fmla="*/ f37 1 f12"/>
                            <a:gd name="f61" fmla="*/ f38 1 f12"/>
                            <a:gd name="f62" fmla="*/ f39 1 f12"/>
                            <a:gd name="f63" fmla="*/ f40 1 f12"/>
                            <a:gd name="f64" fmla="*/ f41 1 f12"/>
                            <a:gd name="f65" fmla="*/ f42 1 f12"/>
                            <a:gd name="f66" fmla="*/ f43 1 f12"/>
                            <a:gd name="f67" fmla="*/ f44 1 f12"/>
                            <a:gd name="f68" fmla="*/ f45 1 f12"/>
                            <a:gd name="f69" fmla="*/ f46 1 f12"/>
                            <a:gd name="f70" fmla="*/ f47 1 f12"/>
                            <a:gd name="f71" fmla="*/ f48 1 f12"/>
                            <a:gd name="f72" fmla="*/ f49 1 f12"/>
                            <a:gd name="f73" fmla="*/ f50 1 f12"/>
                            <a:gd name="f74" fmla="*/ f51 1 f12"/>
                            <a:gd name="f75" fmla="*/ f52 1 f12"/>
                            <a:gd name="f76" fmla="*/ f53 1 f12"/>
                            <a:gd name="f77" fmla="*/ f54 1 f12"/>
                            <a:gd name="f78" fmla="*/ f55 1 f12"/>
                            <a:gd name="f79" fmla="*/ f56 1 f12"/>
                            <a:gd name="f80" fmla="*/ f57 1 f12"/>
                            <a:gd name="f81" fmla="*/ f60 f8 1"/>
                            <a:gd name="f82" fmla="*/ f80 f8 1"/>
                            <a:gd name="f83" fmla="*/ f80 f9 1"/>
                            <a:gd name="f84" fmla="*/ f60 f9 1"/>
                            <a:gd name="f85" fmla="*/ f59 f8 1"/>
                            <a:gd name="f86" fmla="*/ f61 f8 1"/>
                            <a:gd name="f87" fmla="*/ f62 f9 1"/>
                            <a:gd name="f88" fmla="*/ f63 f9 1"/>
                            <a:gd name="f89" fmla="*/ f64 f8 1"/>
                            <a:gd name="f90" fmla="*/ f65 f8 1"/>
                            <a:gd name="f91" fmla="*/ f66 f9 1"/>
                            <a:gd name="f92" fmla="*/ f67 f9 1"/>
                            <a:gd name="f93" fmla="*/ f68 f8 1"/>
                            <a:gd name="f94" fmla="*/ f69 f8 1"/>
                            <a:gd name="f95" fmla="*/ f70 f9 1"/>
                            <a:gd name="f96" fmla="*/ f71 f9 1"/>
                            <a:gd name="f97" fmla="*/ f72 f8 1"/>
                            <a:gd name="f98" fmla="*/ f73 f8 1"/>
                            <a:gd name="f99" fmla="*/ f74 f9 1"/>
                            <a:gd name="f100" fmla="*/ f75 f9 1"/>
                            <a:gd name="f101" fmla="*/ f76 f8 1"/>
                            <a:gd name="f102" fmla="*/ f77 f8 1"/>
                            <a:gd name="f103" fmla="*/ f78 f9 1"/>
                            <a:gd name="f104" fmla="*/ f79 f9 1"/>
                            <a:gd name="f105" fmla="*/ f79 f8 1"/>
                          </a:gdLst>
                          <a:ahLst/>
                          <a:cxnLst>
                            <a:cxn ang="3cd4">
                              <a:pos x="hc" y="t"/>
                            </a:cxn>
                            <a:cxn ang="0">
                              <a:pos x="r" y="vc"/>
                            </a:cxn>
                            <a:cxn ang="cd4">
                              <a:pos x="hc" y="b"/>
                            </a:cxn>
                            <a:cxn ang="cd2">
                              <a:pos x="l" y="vc"/>
                            </a:cxn>
                            <a:cxn ang="f58">
                              <a:pos x="f85" y="f84"/>
                            </a:cxn>
                            <a:cxn ang="f58">
                              <a:pos x="f86" y="f87"/>
                            </a:cxn>
                            <a:cxn ang="f58">
                              <a:pos x="f85" y="f88"/>
                            </a:cxn>
                            <a:cxn ang="f58">
                              <a:pos x="f81" y="f87"/>
                            </a:cxn>
                            <a:cxn ang="f58">
                              <a:pos x="f89" y="f84"/>
                            </a:cxn>
                            <a:cxn ang="f58">
                              <a:pos x="f90" y="f91"/>
                            </a:cxn>
                            <a:cxn ang="f58">
                              <a:pos x="f89" y="f92"/>
                            </a:cxn>
                            <a:cxn ang="f58">
                              <a:pos x="f81" y="f91"/>
                            </a:cxn>
                            <a:cxn ang="f58">
                              <a:pos x="f93" y="f84"/>
                            </a:cxn>
                            <a:cxn ang="f58">
                              <a:pos x="f94" y="f95"/>
                            </a:cxn>
                            <a:cxn ang="f58">
                              <a:pos x="f93" y="f96"/>
                            </a:cxn>
                            <a:cxn ang="f58">
                              <a:pos x="f81" y="f95"/>
                            </a:cxn>
                            <a:cxn ang="f58">
                              <a:pos x="f97" y="f84"/>
                            </a:cxn>
                            <a:cxn ang="f58">
                              <a:pos x="f98" y="f99"/>
                            </a:cxn>
                            <a:cxn ang="f58">
                              <a:pos x="f97" y="f100"/>
                            </a:cxn>
                            <a:cxn ang="f58">
                              <a:pos x="f81" y="f99"/>
                            </a:cxn>
                            <a:cxn ang="f58">
                              <a:pos x="f101" y="f84"/>
                            </a:cxn>
                            <a:cxn ang="f58">
                              <a:pos x="f102" y="f103"/>
                            </a:cxn>
                            <a:cxn ang="f58">
                              <a:pos x="f101" y="f104"/>
                            </a:cxn>
                            <a:cxn ang="f58">
                              <a:pos x="f81" y="f103"/>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 ang="f58">
                              <a:pos x="f105" y="f84"/>
                            </a:cxn>
                            <a:cxn ang="f58">
                              <a:pos x="f105" y="f104"/>
                            </a:cxn>
                            <a:cxn ang="f58">
                              <a:pos x="f105" y="f104"/>
                            </a:cxn>
                            <a:cxn ang="f58">
                              <a:pos x="f81" y="f104"/>
                            </a:cxn>
                          </a:cxnLst>
                          <a:rect l="f81" t="f84" r="f82" b="f83"/>
                          <a:pathLst>
                            <a:path w="21600" h="21600">
                              <a:moveTo>
                                <a:pt x="f5" y="f5"/>
                              </a:moveTo>
                              <a:lnTo>
                                <a:pt x="f6" y="f5"/>
                              </a:lnTo>
                              <a:lnTo>
                                <a:pt x="f6" y="f6"/>
                              </a:lnTo>
                              <a:lnTo>
                                <a:pt x="f5" y="f6"/>
                              </a:lnTo>
                              <a:lnTo>
                                <a:pt x="f5" y="f5"/>
                              </a:lnTo>
                              <a:close/>
                            </a:path>
                          </a:pathLst>
                        </a:custGeom>
                        <a:solidFill>
                          <a:srgbClr val="FFFFFF"/>
                        </a:solidFill>
                        <a:ln w="9363" cap="flat">
                          <a:solidFill>
                            <a:srgbClr val="000000"/>
                          </a:solidFill>
                          <a:prstDash val="solid"/>
                          <a:round/>
                        </a:ln>
                      </wps:spPr>
                      <wps:txbx>
                        <w:txbxContent>
                          <w:p w:rsidR="00500527" w:rsidRDefault="00500527">
                            <w:pPr>
                              <w:rPr>
                                <w:rFonts w:hint="eastAsia"/>
                              </w:rPr>
                            </w:pPr>
                          </w:p>
                        </w:txbxContent>
                      </wps:txbx>
                      <wps:bodyPr vert="horz" wrap="none" lIns="158758" tIns="82442" rIns="158758" bIns="82442" anchor="ctr" anchorCtr="0" compatLnSpc="0">
                        <a:noAutofit/>
                      </wps:bodyPr>
                    </wps:wsp>
                  </a:graphicData>
                </a:graphic>
              </wp:anchor>
            </w:drawing>
          </mc:Choice>
          <mc:Fallback>
            <w:pict>
              <v:shape id="AutoShape 11" o:spid="_x0000_s1034" style="position:absolute;left:0;text-align:left;margin-left:127.7pt;margin-top:7.5pt;width:15.75pt;height:18.1pt;z-index:13;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" adj="-11796480,,5400" path="m,l21600,r,21600l,21600,,xe" strokeweight=".26008mm">
                <v:stroke joinstyle="round"/>
                <v:formulas/>
                <v:path arrowok="t" o:connecttype="custom" o:connectlocs="100013,0;200025,114936;100013,229871;0,114936;926162,0;1852315,1223169;926162,2446328;0,1223169;8576646,0;17153209,13017180;8576646,26034242;0,13017180;79423306,0;158845844,138531120;79423306,277060888;0,138531120;735492555,0;1470978257,1474272018;735492555,2147483646;0,1474272018;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 o:connectangles="270,0,90,180,270,270,270,270,270,270,270,270,270,270,270,270,270,270,270,270,270,270,270,270,270,270,270,270,270,270,270,270,270,270,270,270,270,270,270,270,270,270,270,270,270,270,270,270,270,270,270,270" textboxrect="0,0,21600,21600"/>
                <v:textbox inset="4.40994mm,2.29006mm,4.40994mm,2.29006mm">
                  <w:txbxContent>
                    <w:p w:rsidR="00500527" w:rsidRDefault="00500527">
                      <w:pPr>
                        <w:rPr>
                          <w:rFonts w:hint="eastAsia"/>
                        </w:rPr>
                      </w:pPr>
                    </w:p>
                  </w:txbxContent>
                </v:textbox>
              </v:shape>
            </w:pict>
          </mc:Fallback>
        </mc:AlternateContent>
      </w:r>
      <w:r>
        <w:rPr>
          <w:rFonts w:ascii="Tahoma" w:eastAsia="Tahoma" w:hAnsi="Tahoma" w:cs="Tahoma"/>
          <w:b/>
          <w:bCs/>
          <w:sz w:val="22"/>
        </w:rPr>
        <w:t xml:space="preserve">            </w:t>
      </w:r>
      <w:r>
        <w:rPr>
          <w:rFonts w:ascii="Tahoma" w:hAnsi="Tahoma" w:cs="Tahoma"/>
          <w:b/>
          <w:bCs/>
          <w:sz w:val="22"/>
        </w:rPr>
        <w:t>ul. gen. J. Bema 89/1</w:t>
      </w:r>
    </w:p>
    <w:p w:rsidR="00500527" w:rsidRDefault="000E1A56" w:rsidP="000E1A56">
      <w:pPr>
        <w:pStyle w:val="Standard"/>
        <w:ind w:left="5664"/>
        <w:jc w:val="both"/>
        <w:rPr>
          <w:rFonts w:ascii="Tahoma" w:hAnsi="Tahoma" w:cs="Tahoma"/>
          <w:b/>
          <w:bCs/>
          <w:sz w:val="22"/>
        </w:rPr>
      </w:pPr>
      <w:r>
        <w:rPr>
          <w:rFonts w:ascii="Tahoma" w:hAnsi="Tahoma" w:cs="Tahoma"/>
          <w:b/>
          <w:bCs/>
          <w:sz w:val="22"/>
        </w:rPr>
        <w:t xml:space="preserve">  Tel. 85-7479434 lub 85-7479436</w:t>
      </w:r>
    </w:p>
    <w:p w:rsidR="00500527" w:rsidRDefault="00500527" w:rsidP="000E1A56">
      <w:pPr>
        <w:pStyle w:val="Tekstpodstawowy21"/>
        <w:tabs>
          <w:tab w:val="clear" w:pos="1440"/>
        </w:tabs>
        <w:rPr>
          <w:rFonts w:ascii="Tahoma" w:eastAsia="Tahoma" w:hAnsi="Tahoma" w:cs="Tahoma"/>
          <w:sz w:val="2"/>
          <w:szCs w:val="2"/>
        </w:rPr>
      </w:pPr>
    </w:p>
    <w:p w:rsidR="00500527" w:rsidRDefault="000E1A56" w:rsidP="000E1A56">
      <w:pPr>
        <w:pStyle w:val="Tekstpodstawowy21"/>
        <w:tabs>
          <w:tab w:val="clear" w:pos="1440"/>
        </w:tabs>
      </w:pPr>
      <w:r>
        <w:rPr>
          <w:rFonts w:ascii="Tahoma" w:eastAsia="Tahoma" w:hAnsi="Tahoma" w:cs="Tahoma"/>
          <w:b/>
          <w:bCs/>
          <w:sz w:val="18"/>
          <w:szCs w:val="18"/>
        </w:rPr>
        <w:t xml:space="preserve"> </w:t>
      </w:r>
      <w:r>
        <w:rPr>
          <w:rFonts w:ascii="Tahoma" w:hAnsi="Tahoma" w:cs="Tahoma"/>
          <w:b/>
          <w:bCs/>
          <w:sz w:val="18"/>
          <w:szCs w:val="18"/>
        </w:rPr>
        <w:t>(nr telefonu)</w:t>
      </w:r>
    </w:p>
    <w:p w:rsidR="00500527" w:rsidRDefault="00500527" w:rsidP="000E1A56">
      <w:pPr>
        <w:pStyle w:val="Tekstpodstawowy21"/>
        <w:tabs>
          <w:tab w:val="clear" w:pos="1440"/>
        </w:tabs>
        <w:rPr>
          <w:sz w:val="16"/>
          <w:szCs w:val="16"/>
        </w:rPr>
      </w:pPr>
    </w:p>
    <w:p w:rsidR="00500527" w:rsidRDefault="00500527" w:rsidP="000E1A56">
      <w:pPr>
        <w:pStyle w:val="Standard"/>
        <w:rPr>
          <w:rFonts w:ascii="Tahoma" w:hAnsi="Tahoma" w:cs="Tahoma"/>
          <w:b/>
          <w:sz w:val="8"/>
          <w:szCs w:val="8"/>
        </w:rPr>
      </w:pPr>
    </w:p>
    <w:p w:rsidR="00500527" w:rsidRDefault="000E1A56" w:rsidP="000E1A56">
      <w:pPr>
        <w:pStyle w:val="Standard"/>
        <w:jc w:val="center"/>
        <w:rPr>
          <w:rFonts w:ascii="Tahoma" w:hAnsi="Tahoma" w:cs="Tahoma"/>
          <w:b/>
          <w:sz w:val="28"/>
          <w:szCs w:val="28"/>
        </w:rPr>
      </w:pPr>
      <w:r>
        <w:rPr>
          <w:rFonts w:ascii="Tahoma" w:hAnsi="Tahoma" w:cs="Tahoma"/>
          <w:b/>
          <w:sz w:val="28"/>
          <w:szCs w:val="28"/>
        </w:rPr>
        <w:t xml:space="preserve">W N </w:t>
      </w:r>
      <w:bookmarkStart w:id="0" w:name="_GoBack"/>
      <w:bookmarkEnd w:id="0"/>
      <w:r>
        <w:rPr>
          <w:rFonts w:ascii="Tahoma" w:hAnsi="Tahoma" w:cs="Tahoma"/>
          <w:b/>
          <w:sz w:val="28"/>
          <w:szCs w:val="28"/>
        </w:rPr>
        <w:t>I O S E K</w:t>
      </w:r>
    </w:p>
    <w:p w:rsidR="00500527" w:rsidRDefault="000E1A56" w:rsidP="000E1A56">
      <w:pPr>
        <w:pStyle w:val="Standard"/>
        <w:jc w:val="center"/>
        <w:rPr>
          <w:rFonts w:ascii="Tahoma" w:hAnsi="Tahoma" w:cs="Tahoma"/>
          <w:b/>
        </w:rPr>
      </w:pPr>
      <w:r>
        <w:rPr>
          <w:rFonts w:ascii="Tahoma" w:hAnsi="Tahoma" w:cs="Tahoma"/>
          <w:b/>
        </w:rPr>
        <w:t>O ZAMIANĘ ZAJMOWANEGO LOKALU</w:t>
      </w:r>
    </w:p>
    <w:p w:rsidR="00500527" w:rsidRDefault="00500527" w:rsidP="000E1A56">
      <w:pPr>
        <w:pStyle w:val="Standard"/>
        <w:jc w:val="center"/>
        <w:rPr>
          <w:rFonts w:ascii="Tahoma" w:hAnsi="Tahoma" w:cs="Tahoma"/>
          <w:b/>
          <w:sz w:val="4"/>
          <w:szCs w:val="4"/>
        </w:rPr>
      </w:pPr>
    </w:p>
    <w:p w:rsidR="00500527" w:rsidRDefault="00500527" w:rsidP="000E1A56">
      <w:pPr>
        <w:pStyle w:val="Standard"/>
        <w:jc w:val="center"/>
        <w:rPr>
          <w:sz w:val="16"/>
          <w:szCs w:val="16"/>
        </w:rPr>
      </w:pPr>
    </w:p>
    <w:tbl>
      <w:tblPr>
        <w:tblW w:w="9915" w:type="dxa"/>
        <w:tblInd w:w="-16" w:type="dxa"/>
        <w:tblLayout w:type="fixed"/>
        <w:tblCellMar>
          <w:left w:w="10" w:type="dxa"/>
          <w:right w:w="10" w:type="dxa"/>
        </w:tblCellMar>
        <w:tblLook w:val="0000" w:firstRow="0" w:lastRow="0" w:firstColumn="0" w:lastColumn="0" w:noHBand="0" w:noVBand="0"/>
      </w:tblPr>
      <w:tblGrid>
        <w:gridCol w:w="573"/>
        <w:gridCol w:w="3402"/>
        <w:gridCol w:w="235"/>
        <w:gridCol w:w="235"/>
        <w:gridCol w:w="235"/>
        <w:gridCol w:w="235"/>
        <w:gridCol w:w="235"/>
        <w:gridCol w:w="235"/>
        <w:gridCol w:w="235"/>
        <w:gridCol w:w="235"/>
        <w:gridCol w:w="235"/>
        <w:gridCol w:w="235"/>
        <w:gridCol w:w="245"/>
        <w:gridCol w:w="1530"/>
        <w:gridCol w:w="1815"/>
      </w:tblGrid>
      <w:tr w:rsidR="00500527">
        <w:tblPrEx>
          <w:tblCellMar>
            <w:top w:w="0" w:type="dxa"/>
            <w:bottom w:w="0" w:type="dxa"/>
          </w:tblCellMar>
        </w:tblPrEx>
        <w:trPr>
          <w:trHeight w:val="390"/>
        </w:trPr>
        <w:tc>
          <w:tcPr>
            <w:tcW w:w="9915" w:type="dxa"/>
            <w:gridSpan w:val="15"/>
            <w:tcBorders>
              <w:top w:val="single" w:sz="4" w:space="0" w:color="000000"/>
              <w:left w:val="single" w:sz="4" w:space="0" w:color="000000"/>
              <w:bottom w:val="single" w:sz="4" w:space="0" w:color="000000"/>
              <w:right w:val="single" w:sz="4" w:space="0" w:color="000000"/>
            </w:tcBorders>
            <w:shd w:val="clear" w:color="auto" w:fill="DDDDDD"/>
            <w:tcMar>
              <w:top w:w="0" w:type="dxa"/>
              <w:left w:w="70" w:type="dxa"/>
              <w:bottom w:w="0" w:type="dxa"/>
              <w:right w:w="70" w:type="dxa"/>
            </w:tcMar>
            <w:vAlign w:val="center"/>
          </w:tcPr>
          <w:p w:rsidR="00500527" w:rsidRDefault="000E1A56" w:rsidP="000E1A56">
            <w:pPr>
              <w:pStyle w:val="Standard"/>
              <w:numPr>
                <w:ilvl w:val="0"/>
                <w:numId w:val="38"/>
              </w:numPr>
              <w:tabs>
                <w:tab w:val="left" w:pos="227"/>
              </w:tabs>
              <w:ind w:left="227" w:hanging="794"/>
              <w:rPr>
                <w:rFonts w:ascii="Tahoma" w:hAnsi="Tahoma"/>
                <w:b/>
                <w:bCs/>
                <w:sz w:val="22"/>
                <w:szCs w:val="22"/>
              </w:rPr>
            </w:pPr>
            <w:r>
              <w:rPr>
                <w:rFonts w:ascii="Tahoma" w:hAnsi="Tahoma"/>
                <w:b/>
                <w:bCs/>
                <w:sz w:val="22"/>
                <w:szCs w:val="22"/>
              </w:rPr>
              <w:t xml:space="preserve">I. Tabela osób zamieszkujących w lokalu aktualnie zajmowanym przez </w:t>
            </w:r>
            <w:r>
              <w:rPr>
                <w:rFonts w:ascii="Tahoma" w:hAnsi="Tahoma"/>
                <w:b/>
                <w:bCs/>
                <w:sz w:val="22"/>
                <w:szCs w:val="22"/>
              </w:rPr>
              <w:t>wnioskodawcę:</w:t>
            </w:r>
          </w:p>
        </w:tc>
      </w:tr>
      <w:tr w:rsidR="00500527">
        <w:tblPrEx>
          <w:tblCellMar>
            <w:top w:w="0" w:type="dxa"/>
            <w:bottom w:w="0" w:type="dxa"/>
          </w:tblCellMar>
        </w:tblPrEx>
        <w:tc>
          <w:tcPr>
            <w:tcW w:w="573" w:type="dxa"/>
            <w:tcBorders>
              <w:left w:val="single" w:sz="4" w:space="0" w:color="000000"/>
              <w:bottom w:val="single" w:sz="4" w:space="0" w:color="000000"/>
            </w:tcBorders>
            <w:shd w:val="clear" w:color="auto" w:fill="auto"/>
            <w:tcMar>
              <w:top w:w="0" w:type="dxa"/>
              <w:left w:w="70" w:type="dxa"/>
              <w:bottom w:w="0" w:type="dxa"/>
              <w:right w:w="70" w:type="dxa"/>
            </w:tcMar>
            <w:vAlign w:val="center"/>
          </w:tcPr>
          <w:p w:rsidR="00500527" w:rsidRDefault="000E1A56" w:rsidP="000E1A56">
            <w:pPr>
              <w:pStyle w:val="Standard"/>
              <w:rPr>
                <w:rFonts w:ascii="Tahoma" w:hAnsi="Tahoma" w:cs="Tahoma"/>
                <w:b/>
                <w:bCs/>
                <w:sz w:val="22"/>
              </w:rPr>
            </w:pPr>
            <w:r>
              <w:rPr>
                <w:rFonts w:ascii="Tahoma" w:hAnsi="Tahoma" w:cs="Tahoma"/>
                <w:b/>
                <w:bCs/>
                <w:sz w:val="22"/>
              </w:rPr>
              <w:t>Lp.</w:t>
            </w:r>
          </w:p>
        </w:tc>
        <w:tc>
          <w:tcPr>
            <w:tcW w:w="3402" w:type="dxa"/>
            <w:tcBorders>
              <w:left w:val="single" w:sz="4" w:space="0" w:color="000000"/>
              <w:bottom w:val="single" w:sz="4" w:space="0" w:color="000000"/>
            </w:tcBorders>
            <w:shd w:val="clear" w:color="auto" w:fill="auto"/>
            <w:tcMar>
              <w:top w:w="0" w:type="dxa"/>
              <w:left w:w="70" w:type="dxa"/>
              <w:bottom w:w="0" w:type="dxa"/>
              <w:right w:w="70" w:type="dxa"/>
            </w:tcMar>
            <w:vAlign w:val="center"/>
          </w:tcPr>
          <w:p w:rsidR="00500527" w:rsidRDefault="000E1A56" w:rsidP="000E1A56">
            <w:pPr>
              <w:pStyle w:val="Nagwek3"/>
              <w:numPr>
                <w:ilvl w:val="0"/>
                <w:numId w:val="0"/>
              </w:numPr>
              <w:jc w:val="center"/>
            </w:pPr>
            <w:r>
              <w:t>Nazwisko i imię</w:t>
            </w:r>
          </w:p>
        </w:tc>
        <w:tc>
          <w:tcPr>
            <w:tcW w:w="2595" w:type="dxa"/>
            <w:gridSpan w:val="11"/>
            <w:tcBorders>
              <w:left w:val="single" w:sz="4" w:space="0" w:color="000000"/>
              <w:bottom w:val="single" w:sz="4" w:space="0" w:color="000000"/>
            </w:tcBorders>
            <w:shd w:val="clear" w:color="auto" w:fill="auto"/>
            <w:tcMar>
              <w:top w:w="0" w:type="dxa"/>
              <w:left w:w="70" w:type="dxa"/>
              <w:bottom w:w="0" w:type="dxa"/>
              <w:right w:w="70" w:type="dxa"/>
            </w:tcMar>
            <w:vAlign w:val="center"/>
          </w:tcPr>
          <w:p w:rsidR="00500527" w:rsidRDefault="000E1A56" w:rsidP="000E1A56">
            <w:pPr>
              <w:pStyle w:val="Nagwek3"/>
              <w:numPr>
                <w:ilvl w:val="0"/>
                <w:numId w:val="0"/>
              </w:numPr>
              <w:jc w:val="center"/>
            </w:pPr>
            <w:r>
              <w:t>PESEL</w:t>
            </w:r>
          </w:p>
        </w:tc>
        <w:tc>
          <w:tcPr>
            <w:tcW w:w="1530" w:type="dxa"/>
            <w:tcBorders>
              <w:left w:val="single" w:sz="4" w:space="0" w:color="000000"/>
              <w:bottom w:val="single" w:sz="4" w:space="0" w:color="000000"/>
            </w:tcBorders>
            <w:shd w:val="clear" w:color="auto" w:fill="auto"/>
            <w:tcMar>
              <w:top w:w="0" w:type="dxa"/>
              <w:left w:w="70" w:type="dxa"/>
              <w:bottom w:w="0" w:type="dxa"/>
              <w:right w:w="70" w:type="dxa"/>
            </w:tcMar>
            <w:vAlign w:val="center"/>
          </w:tcPr>
          <w:p w:rsidR="00500527" w:rsidRDefault="000E1A56" w:rsidP="000E1A56">
            <w:pPr>
              <w:pStyle w:val="Standard"/>
              <w:snapToGrid w:val="0"/>
              <w:ind w:left="290" w:hanging="290"/>
              <w:jc w:val="center"/>
              <w:rPr>
                <w:rFonts w:ascii="Tahoma" w:hAnsi="Tahoma" w:cs="Tahoma"/>
                <w:b/>
                <w:bCs/>
                <w:sz w:val="22"/>
              </w:rPr>
            </w:pPr>
            <w:r>
              <w:rPr>
                <w:rFonts w:ascii="Tahoma" w:hAnsi="Tahoma" w:cs="Tahoma"/>
                <w:b/>
                <w:bCs/>
                <w:sz w:val="22"/>
              </w:rPr>
              <w:t>Data urodzenia</w:t>
            </w:r>
          </w:p>
        </w:tc>
        <w:tc>
          <w:tcPr>
            <w:tcW w:w="181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00527" w:rsidRDefault="000E1A56" w:rsidP="000E1A56">
            <w:pPr>
              <w:pStyle w:val="Standard"/>
              <w:snapToGrid w:val="0"/>
              <w:jc w:val="center"/>
              <w:rPr>
                <w:rFonts w:ascii="Tahoma" w:hAnsi="Tahoma" w:cs="Tahoma"/>
                <w:b/>
                <w:bCs/>
                <w:sz w:val="22"/>
              </w:rPr>
            </w:pPr>
            <w:r>
              <w:rPr>
                <w:rFonts w:ascii="Tahoma" w:hAnsi="Tahoma" w:cs="Tahoma"/>
                <w:b/>
                <w:bCs/>
                <w:sz w:val="22"/>
              </w:rPr>
              <w:t>Stosunek do wnioskodawcy</w:t>
            </w:r>
          </w:p>
        </w:tc>
      </w:tr>
      <w:tr w:rsidR="00500527">
        <w:tblPrEx>
          <w:tblCellMar>
            <w:top w:w="0" w:type="dxa"/>
            <w:bottom w:w="0" w:type="dxa"/>
          </w:tblCellMar>
        </w:tblPrEx>
        <w:tc>
          <w:tcPr>
            <w:tcW w:w="573"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0E1A56" w:rsidP="000E1A56">
            <w:pPr>
              <w:pStyle w:val="Standard"/>
              <w:snapToGrid w:val="0"/>
              <w:jc w:val="center"/>
              <w:rPr>
                <w:rFonts w:ascii="Tahoma" w:hAnsi="Tahoma" w:cs="Tahoma"/>
                <w:b/>
                <w:sz w:val="22"/>
              </w:rPr>
            </w:pPr>
            <w:r>
              <w:rPr>
                <w:rFonts w:ascii="Tahoma" w:hAnsi="Tahoma" w:cs="Tahoma"/>
                <w:b/>
                <w:sz w:val="22"/>
              </w:rPr>
              <w:t>1.</w:t>
            </w:r>
          </w:p>
        </w:tc>
        <w:tc>
          <w:tcPr>
            <w:tcW w:w="340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rPr>
                <w:rFonts w:ascii="Tahoma" w:hAnsi="Tahoma" w:cs="Tahoma"/>
                <w:sz w:val="22"/>
              </w:rPr>
            </w:pPr>
          </w:p>
        </w:tc>
        <w:tc>
          <w:tcPr>
            <w:tcW w:w="24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rPr>
                <w:rFonts w:ascii="Tahoma" w:hAnsi="Tahoma" w:cs="Tahoma"/>
                <w:sz w:val="22"/>
              </w:rPr>
            </w:pPr>
          </w:p>
        </w:tc>
        <w:tc>
          <w:tcPr>
            <w:tcW w:w="153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rPr>
                <w:rFonts w:ascii="Tahoma" w:hAnsi="Tahoma" w:cs="Tahoma"/>
                <w:sz w:val="22"/>
              </w:rPr>
            </w:pPr>
          </w:p>
        </w:tc>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00527" w:rsidRDefault="000E1A56" w:rsidP="000E1A56">
            <w:pPr>
              <w:pStyle w:val="Standard"/>
              <w:snapToGrid w:val="0"/>
              <w:jc w:val="center"/>
              <w:rPr>
                <w:rFonts w:ascii="Tahoma" w:hAnsi="Tahoma" w:cs="Tahoma"/>
                <w:sz w:val="18"/>
                <w:szCs w:val="18"/>
              </w:rPr>
            </w:pPr>
            <w:r>
              <w:rPr>
                <w:rFonts w:ascii="Tahoma" w:hAnsi="Tahoma" w:cs="Tahoma"/>
                <w:sz w:val="18"/>
                <w:szCs w:val="18"/>
              </w:rPr>
              <w:t>WNIOSKODAWCA</w:t>
            </w:r>
          </w:p>
        </w:tc>
      </w:tr>
      <w:tr w:rsidR="00500527">
        <w:tblPrEx>
          <w:tblCellMar>
            <w:top w:w="0" w:type="dxa"/>
            <w:bottom w:w="0" w:type="dxa"/>
          </w:tblCellMar>
        </w:tblPrEx>
        <w:tc>
          <w:tcPr>
            <w:tcW w:w="573"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0E1A56" w:rsidP="000E1A56">
            <w:pPr>
              <w:pStyle w:val="Standard"/>
              <w:snapToGrid w:val="0"/>
              <w:jc w:val="center"/>
            </w:pPr>
            <w:r>
              <w:rPr>
                <w:rFonts w:ascii="Tahoma" w:hAnsi="Tahoma" w:cs="Tahoma"/>
                <w:b/>
                <w:sz w:val="22"/>
              </w:rPr>
              <w:t>2.</w:t>
            </w:r>
          </w:p>
        </w:tc>
        <w:tc>
          <w:tcPr>
            <w:tcW w:w="340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4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153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rPr>
                <w:rFonts w:ascii="Tahoma" w:hAnsi="Tahoma" w:cs="Tahoma"/>
                <w:sz w:val="22"/>
              </w:rPr>
            </w:pPr>
          </w:p>
        </w:tc>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rPr>
                <w:rFonts w:ascii="Tahoma" w:hAnsi="Tahoma" w:cs="Tahoma"/>
                <w:sz w:val="22"/>
              </w:rPr>
            </w:pPr>
          </w:p>
        </w:tc>
      </w:tr>
      <w:tr w:rsidR="00500527">
        <w:tblPrEx>
          <w:tblCellMar>
            <w:top w:w="0" w:type="dxa"/>
            <w:bottom w:w="0" w:type="dxa"/>
          </w:tblCellMar>
        </w:tblPrEx>
        <w:tc>
          <w:tcPr>
            <w:tcW w:w="573"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0E1A56" w:rsidP="000E1A56">
            <w:pPr>
              <w:pStyle w:val="Standard"/>
              <w:snapToGrid w:val="0"/>
              <w:jc w:val="center"/>
              <w:rPr>
                <w:rFonts w:ascii="Tahoma" w:hAnsi="Tahoma" w:cs="Tahoma"/>
                <w:b/>
                <w:sz w:val="22"/>
              </w:rPr>
            </w:pPr>
            <w:r>
              <w:rPr>
                <w:rFonts w:ascii="Tahoma" w:hAnsi="Tahoma" w:cs="Tahoma"/>
                <w:b/>
                <w:sz w:val="22"/>
              </w:rPr>
              <w:t>3.</w:t>
            </w:r>
          </w:p>
        </w:tc>
        <w:tc>
          <w:tcPr>
            <w:tcW w:w="340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pPr>
          </w:p>
        </w:tc>
        <w:tc>
          <w:tcPr>
            <w:tcW w:w="24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pPr>
          </w:p>
        </w:tc>
        <w:tc>
          <w:tcPr>
            <w:tcW w:w="153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rPr>
                <w:rFonts w:ascii="Tahoma" w:hAnsi="Tahoma" w:cs="Tahoma"/>
                <w:sz w:val="22"/>
              </w:rPr>
            </w:pPr>
          </w:p>
        </w:tc>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rPr>
                <w:rFonts w:ascii="Tahoma" w:hAnsi="Tahoma" w:cs="Tahoma"/>
                <w:sz w:val="22"/>
              </w:rPr>
            </w:pPr>
          </w:p>
        </w:tc>
      </w:tr>
      <w:tr w:rsidR="00500527">
        <w:tblPrEx>
          <w:tblCellMar>
            <w:top w:w="0" w:type="dxa"/>
            <w:bottom w:w="0" w:type="dxa"/>
          </w:tblCellMar>
        </w:tblPrEx>
        <w:tc>
          <w:tcPr>
            <w:tcW w:w="573"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0E1A56" w:rsidP="000E1A56">
            <w:pPr>
              <w:pStyle w:val="Standard"/>
              <w:snapToGrid w:val="0"/>
              <w:jc w:val="center"/>
              <w:rPr>
                <w:rFonts w:ascii="Tahoma" w:hAnsi="Tahoma" w:cs="Tahoma"/>
                <w:b/>
                <w:sz w:val="22"/>
              </w:rPr>
            </w:pPr>
            <w:r>
              <w:rPr>
                <w:rFonts w:ascii="Tahoma" w:hAnsi="Tahoma" w:cs="Tahoma"/>
                <w:b/>
                <w:sz w:val="22"/>
              </w:rPr>
              <w:t>4.</w:t>
            </w:r>
          </w:p>
        </w:tc>
        <w:tc>
          <w:tcPr>
            <w:tcW w:w="340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pPr>
          </w:p>
        </w:tc>
        <w:tc>
          <w:tcPr>
            <w:tcW w:w="24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pPr>
          </w:p>
        </w:tc>
        <w:tc>
          <w:tcPr>
            <w:tcW w:w="153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rPr>
                <w:rFonts w:ascii="Tahoma" w:hAnsi="Tahoma" w:cs="Tahoma"/>
                <w:sz w:val="22"/>
              </w:rPr>
            </w:pPr>
          </w:p>
        </w:tc>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rPr>
                <w:rFonts w:ascii="Tahoma" w:hAnsi="Tahoma" w:cs="Tahoma"/>
                <w:sz w:val="22"/>
              </w:rPr>
            </w:pPr>
          </w:p>
        </w:tc>
      </w:tr>
      <w:tr w:rsidR="00500527">
        <w:tblPrEx>
          <w:tblCellMar>
            <w:top w:w="0" w:type="dxa"/>
            <w:bottom w:w="0" w:type="dxa"/>
          </w:tblCellMar>
        </w:tblPrEx>
        <w:tc>
          <w:tcPr>
            <w:tcW w:w="573"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0E1A56" w:rsidP="000E1A56">
            <w:pPr>
              <w:pStyle w:val="Standard"/>
              <w:snapToGrid w:val="0"/>
              <w:jc w:val="center"/>
              <w:rPr>
                <w:rFonts w:ascii="Tahoma" w:hAnsi="Tahoma" w:cs="Tahoma"/>
                <w:b/>
                <w:sz w:val="22"/>
              </w:rPr>
            </w:pPr>
            <w:r>
              <w:rPr>
                <w:rFonts w:ascii="Tahoma" w:hAnsi="Tahoma" w:cs="Tahoma"/>
                <w:b/>
                <w:sz w:val="22"/>
              </w:rPr>
              <w:t>5.</w:t>
            </w:r>
          </w:p>
        </w:tc>
        <w:tc>
          <w:tcPr>
            <w:tcW w:w="340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rPr>
                <w:rFonts w:ascii="Tahoma" w:hAnsi="Tahoma" w:cs="Tahoma"/>
                <w:sz w:val="22"/>
              </w:rPr>
            </w:pPr>
          </w:p>
        </w:tc>
        <w:tc>
          <w:tcPr>
            <w:tcW w:w="24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rPr>
                <w:rFonts w:ascii="Tahoma" w:hAnsi="Tahoma" w:cs="Tahoma"/>
                <w:sz w:val="22"/>
              </w:rPr>
            </w:pPr>
          </w:p>
        </w:tc>
        <w:tc>
          <w:tcPr>
            <w:tcW w:w="153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rPr>
                <w:rFonts w:ascii="Tahoma" w:hAnsi="Tahoma" w:cs="Tahoma"/>
                <w:sz w:val="22"/>
              </w:rPr>
            </w:pPr>
          </w:p>
        </w:tc>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rPr>
                <w:rFonts w:ascii="Tahoma" w:hAnsi="Tahoma" w:cs="Tahoma"/>
                <w:sz w:val="22"/>
              </w:rPr>
            </w:pPr>
          </w:p>
        </w:tc>
      </w:tr>
      <w:tr w:rsidR="00500527">
        <w:tblPrEx>
          <w:tblCellMar>
            <w:top w:w="0" w:type="dxa"/>
            <w:bottom w:w="0" w:type="dxa"/>
          </w:tblCellMar>
        </w:tblPrEx>
        <w:tc>
          <w:tcPr>
            <w:tcW w:w="573"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0E1A56" w:rsidP="000E1A56">
            <w:pPr>
              <w:pStyle w:val="Standard"/>
              <w:snapToGrid w:val="0"/>
              <w:jc w:val="center"/>
              <w:rPr>
                <w:rFonts w:ascii="Tahoma" w:hAnsi="Tahoma" w:cs="Tahoma"/>
                <w:b/>
                <w:sz w:val="22"/>
              </w:rPr>
            </w:pPr>
            <w:r>
              <w:rPr>
                <w:rFonts w:ascii="Tahoma" w:hAnsi="Tahoma" w:cs="Tahoma"/>
                <w:b/>
                <w:sz w:val="22"/>
              </w:rPr>
              <w:t>6.</w:t>
            </w:r>
          </w:p>
        </w:tc>
        <w:tc>
          <w:tcPr>
            <w:tcW w:w="340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pPr>
          </w:p>
        </w:tc>
        <w:tc>
          <w:tcPr>
            <w:tcW w:w="24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pPr>
          </w:p>
        </w:tc>
        <w:tc>
          <w:tcPr>
            <w:tcW w:w="153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rPr>
                <w:rFonts w:ascii="Tahoma" w:hAnsi="Tahoma" w:cs="Tahoma"/>
                <w:sz w:val="22"/>
              </w:rPr>
            </w:pPr>
          </w:p>
        </w:tc>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rPr>
                <w:rFonts w:ascii="Tahoma" w:hAnsi="Tahoma" w:cs="Tahoma"/>
                <w:sz w:val="22"/>
              </w:rPr>
            </w:pPr>
          </w:p>
        </w:tc>
      </w:tr>
      <w:tr w:rsidR="00500527">
        <w:tblPrEx>
          <w:tblCellMar>
            <w:top w:w="0" w:type="dxa"/>
            <w:bottom w:w="0" w:type="dxa"/>
          </w:tblCellMar>
        </w:tblPrEx>
        <w:tc>
          <w:tcPr>
            <w:tcW w:w="573"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0E1A56" w:rsidP="000E1A56">
            <w:pPr>
              <w:pStyle w:val="Standard"/>
              <w:snapToGrid w:val="0"/>
              <w:jc w:val="center"/>
            </w:pPr>
            <w:r>
              <w:rPr>
                <w:rFonts w:ascii="Tahoma" w:hAnsi="Tahoma" w:cs="Tahoma"/>
                <w:b/>
                <w:sz w:val="22"/>
              </w:rPr>
              <w:t>7.</w:t>
            </w:r>
          </w:p>
        </w:tc>
        <w:tc>
          <w:tcPr>
            <w:tcW w:w="340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4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153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rPr>
                <w:rFonts w:ascii="Tahoma" w:hAnsi="Tahoma" w:cs="Tahoma"/>
                <w:sz w:val="22"/>
              </w:rPr>
            </w:pPr>
          </w:p>
        </w:tc>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rPr>
                <w:rFonts w:ascii="Tahoma" w:hAnsi="Tahoma" w:cs="Tahoma"/>
                <w:sz w:val="22"/>
              </w:rPr>
            </w:pPr>
          </w:p>
        </w:tc>
      </w:tr>
      <w:tr w:rsidR="00500527">
        <w:tblPrEx>
          <w:tblCellMar>
            <w:top w:w="0" w:type="dxa"/>
            <w:bottom w:w="0" w:type="dxa"/>
          </w:tblCellMar>
        </w:tblPrEx>
        <w:tc>
          <w:tcPr>
            <w:tcW w:w="573" w:type="dxa"/>
            <w:tcBorders>
              <w:left w:val="single" w:sz="4" w:space="0" w:color="000000"/>
              <w:bottom w:val="single" w:sz="4" w:space="0" w:color="000000"/>
            </w:tcBorders>
            <w:shd w:val="clear" w:color="auto" w:fill="auto"/>
            <w:tcMar>
              <w:top w:w="0" w:type="dxa"/>
              <w:left w:w="70" w:type="dxa"/>
              <w:bottom w:w="0" w:type="dxa"/>
              <w:right w:w="70" w:type="dxa"/>
            </w:tcMar>
          </w:tcPr>
          <w:p w:rsidR="00500527" w:rsidRDefault="000E1A56" w:rsidP="000E1A56">
            <w:pPr>
              <w:pStyle w:val="Standard"/>
              <w:snapToGrid w:val="0"/>
              <w:jc w:val="center"/>
              <w:rPr>
                <w:rFonts w:ascii="Tahoma" w:hAnsi="Tahoma"/>
                <w:b/>
                <w:bCs/>
              </w:rPr>
            </w:pPr>
            <w:r>
              <w:rPr>
                <w:rFonts w:ascii="Tahoma" w:hAnsi="Tahoma"/>
                <w:b/>
                <w:bCs/>
              </w:rPr>
              <w:t>8.</w:t>
            </w:r>
          </w:p>
        </w:tc>
        <w:tc>
          <w:tcPr>
            <w:tcW w:w="3402" w:type="dxa"/>
            <w:tcBorders>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35" w:type="dxa"/>
            <w:tcBorders>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245" w:type="dxa"/>
            <w:tcBorders>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ind w:right="3742"/>
              <w:jc w:val="center"/>
              <w:rPr>
                <w:rFonts w:ascii="Tahoma" w:hAnsi="Tahoma" w:cs="Tahoma"/>
                <w:sz w:val="22"/>
              </w:rPr>
            </w:pPr>
          </w:p>
        </w:tc>
        <w:tc>
          <w:tcPr>
            <w:tcW w:w="1530" w:type="dxa"/>
            <w:tcBorders>
              <w:left w:val="single" w:sz="4" w:space="0" w:color="000000"/>
              <w:bottom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rPr>
                <w:rFonts w:ascii="Tahoma" w:hAnsi="Tahoma" w:cs="Tahoma"/>
                <w:sz w:val="22"/>
              </w:rPr>
            </w:pPr>
          </w:p>
        </w:tc>
        <w:tc>
          <w:tcPr>
            <w:tcW w:w="181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500527" w:rsidRDefault="00500527" w:rsidP="000E1A56">
            <w:pPr>
              <w:pStyle w:val="Standard"/>
              <w:snapToGrid w:val="0"/>
              <w:rPr>
                <w:rFonts w:ascii="Tahoma" w:hAnsi="Tahoma" w:cs="Tahoma"/>
                <w:sz w:val="22"/>
              </w:rPr>
            </w:pPr>
          </w:p>
        </w:tc>
      </w:tr>
    </w:tbl>
    <w:p w:rsidR="00500527" w:rsidRDefault="00500527" w:rsidP="000E1A56">
      <w:pPr>
        <w:pStyle w:val="Standard"/>
      </w:pPr>
    </w:p>
    <w:tbl>
      <w:tblPr>
        <w:tblW w:w="9915" w:type="dxa"/>
        <w:tblInd w:w="-24" w:type="dxa"/>
        <w:tblLayout w:type="fixed"/>
        <w:tblCellMar>
          <w:left w:w="10" w:type="dxa"/>
          <w:right w:w="10" w:type="dxa"/>
        </w:tblCellMar>
        <w:tblLook w:val="0000" w:firstRow="0" w:lastRow="0" w:firstColumn="0" w:lastColumn="0" w:noHBand="0" w:noVBand="0"/>
      </w:tblPr>
      <w:tblGrid>
        <w:gridCol w:w="9915"/>
      </w:tblGrid>
      <w:tr w:rsidR="00500527">
        <w:tblPrEx>
          <w:tblCellMar>
            <w:top w:w="0" w:type="dxa"/>
            <w:bottom w:w="0" w:type="dxa"/>
          </w:tblCellMar>
        </w:tblPrEx>
        <w:tc>
          <w:tcPr>
            <w:tcW w:w="9915" w:type="dxa"/>
            <w:tcBorders>
              <w:top w:val="single" w:sz="2" w:space="0" w:color="000000"/>
              <w:left w:val="single" w:sz="2" w:space="0" w:color="000000"/>
              <w:bottom w:val="single" w:sz="2" w:space="0" w:color="000000"/>
              <w:right w:val="single" w:sz="2" w:space="0" w:color="000000"/>
            </w:tcBorders>
            <w:shd w:val="clear" w:color="auto" w:fill="DDDDDD"/>
            <w:tcMar>
              <w:top w:w="55" w:type="dxa"/>
              <w:left w:w="55" w:type="dxa"/>
              <w:bottom w:w="55" w:type="dxa"/>
              <w:right w:w="55" w:type="dxa"/>
            </w:tcMar>
          </w:tcPr>
          <w:p w:rsidR="00500527" w:rsidRDefault="000E1A56" w:rsidP="000E1A56">
            <w:pPr>
              <w:pStyle w:val="Standard"/>
              <w:numPr>
                <w:ilvl w:val="0"/>
                <w:numId w:val="34"/>
              </w:numPr>
              <w:tabs>
                <w:tab w:val="left" w:pos="227"/>
              </w:tabs>
              <w:ind w:left="227" w:hanging="794"/>
              <w:jc w:val="both"/>
            </w:pPr>
            <w:r>
              <w:rPr>
                <w:rFonts w:ascii="Tahoma" w:hAnsi="Tahoma" w:cs="Tahoma"/>
                <w:b/>
                <w:bCs/>
                <w:sz w:val="22"/>
                <w:szCs w:val="22"/>
              </w:rPr>
              <w:t xml:space="preserve">II. Podstawowe </w:t>
            </w:r>
            <w:r>
              <w:rPr>
                <w:rFonts w:ascii="Tahoma" w:hAnsi="Tahoma" w:cs="Tahoma"/>
                <w:b/>
                <w:bCs/>
                <w:sz w:val="22"/>
                <w:szCs w:val="22"/>
              </w:rPr>
              <w:t>informacje o lokalu zgłoszonym do zamiany:</w:t>
            </w:r>
          </w:p>
        </w:tc>
      </w:tr>
    </w:tbl>
    <w:p w:rsidR="00500527" w:rsidRDefault="00500527" w:rsidP="000E1A56">
      <w:pPr>
        <w:pStyle w:val="Standard"/>
        <w:jc w:val="both"/>
        <w:rPr>
          <w:sz w:val="4"/>
          <w:szCs w:val="4"/>
        </w:rPr>
      </w:pPr>
    </w:p>
    <w:p w:rsidR="00500527" w:rsidRDefault="00500527" w:rsidP="000E1A56">
      <w:pPr>
        <w:pStyle w:val="Standard"/>
        <w:jc w:val="both"/>
        <w:rPr>
          <w:sz w:val="16"/>
          <w:szCs w:val="16"/>
        </w:rPr>
      </w:pPr>
    </w:p>
    <w:p w:rsidR="00500527" w:rsidRDefault="000E1A56" w:rsidP="000E1A56">
      <w:pPr>
        <w:pStyle w:val="Standard"/>
        <w:jc w:val="both"/>
      </w:pPr>
      <w:r>
        <w:rPr>
          <w:noProof/>
        </w:rPr>
        <mc:AlternateContent>
          <mc:Choice Requires="wps">
            <w:drawing>
              <wp:anchor distT="0" distB="0" distL="114300" distR="114300" simplePos="0" relativeHeight="3" behindDoc="1" locked="0" layoutInCell="1" allowOverlap="1">
                <wp:simplePos x="0" y="0"/>
                <wp:positionH relativeFrom="column">
                  <wp:posOffset>2366640</wp:posOffset>
                </wp:positionH>
                <wp:positionV relativeFrom="paragraph">
                  <wp:posOffset>3236</wp:posOffset>
                </wp:positionV>
                <wp:extent cx="162562" cy="153674"/>
                <wp:effectExtent l="0" t="0" r="27938" b="17776"/>
                <wp:wrapNone/>
                <wp:docPr id="10" name="AutoShape 30"/>
                <wp:cNvGraphicFramePr/>
                <a:graphic xmlns:a="http://schemas.openxmlformats.org/drawingml/2006/main">
                  <a:graphicData uri="http://schemas.microsoft.com/office/word/2010/wordprocessingShape">
                    <wps:wsp>
                      <wps:cNvSpPr/>
                      <wps:spPr>
                        <a:xfrm>
                          <a:off x="0" y="0"/>
                          <a:ext cx="162562" cy="153674"/>
                        </a:xfrm>
                        <a:custGeom>
                          <a:avLst/>
                          <a:gdLst>
                            <a:gd name="f0" fmla="val 10800000"/>
                            <a:gd name="f1" fmla="val 5400000"/>
                            <a:gd name="f2" fmla="val 180"/>
                            <a:gd name="f3" fmla="val w"/>
                            <a:gd name="f4" fmla="val h"/>
                            <a:gd name="f5" fmla="val 0"/>
                            <a:gd name="f6" fmla="val 21600"/>
                            <a:gd name="f7" fmla="+- 0 0 0"/>
                            <a:gd name="f8" fmla="*/ f3 1 21600"/>
                            <a:gd name="f9" fmla="*/ f4 1 21600"/>
                            <a:gd name="f10" fmla="+- f6 0 f5"/>
                            <a:gd name="f11" fmla="*/ f7 f0 1"/>
                            <a:gd name="f12" fmla="*/ f10 1 21600"/>
                            <a:gd name="f13" fmla="*/ 81596 f10 1"/>
                            <a:gd name="f14" fmla="*/ 0 f10 1"/>
                            <a:gd name="f15" fmla="*/ 163192 f10 1"/>
                            <a:gd name="f16" fmla="*/ 76837 f10 1"/>
                            <a:gd name="f17" fmla="*/ 153674 f10 1"/>
                            <a:gd name="f18" fmla="*/ 616473 f10 1"/>
                            <a:gd name="f19" fmla="*/ 1232946 f10 1"/>
                            <a:gd name="f20" fmla="*/ 546660 f10 1"/>
                            <a:gd name="f21" fmla="*/ 1093319 f10 1"/>
                            <a:gd name="f22" fmla="*/ 4657568 f10 1"/>
                            <a:gd name="f23" fmla="*/ 9315136 f10 1"/>
                            <a:gd name="f24" fmla="*/ 3889233 f10 1"/>
                            <a:gd name="f25" fmla="*/ 7778459 f10 1"/>
                            <a:gd name="f26" fmla="*/ 35188791 f10 1"/>
                            <a:gd name="f27" fmla="*/ 70377582 f10 1"/>
                            <a:gd name="f28" fmla="*/ 27670082 f10 1"/>
                            <a:gd name="f29" fmla="*/ 55340108 f10 1"/>
                            <a:gd name="f30" fmla="*/ 265857683 f10 1"/>
                            <a:gd name="f31" fmla="*/ 531715367 f10 1"/>
                            <a:gd name="f32" fmla="*/ 196859795 f10 1"/>
                            <a:gd name="f33" fmla="*/ 393719134 f10 1"/>
                            <a:gd name="f34" fmla="*/ 2008603641 f10 1"/>
                            <a:gd name="f35" fmla="*/ 2147483647 f10 1"/>
                            <a:gd name="f36" fmla="*/ 1400566116 f10 1"/>
                            <a:gd name="f37" fmla="*/ 21600 f10 1"/>
                            <a:gd name="f38" fmla="*/ f11 1 f2"/>
                            <a:gd name="f39" fmla="*/ f13 1 21600"/>
                            <a:gd name="f40" fmla="*/ f14 1 21600"/>
                            <a:gd name="f41" fmla="*/ f15 1 21600"/>
                            <a:gd name="f42" fmla="*/ f16 1 21600"/>
                            <a:gd name="f43" fmla="*/ f17 1 21600"/>
                            <a:gd name="f44" fmla="*/ f18 1 21600"/>
                            <a:gd name="f45" fmla="*/ f19 1 21600"/>
                            <a:gd name="f46" fmla="*/ f20 1 21600"/>
                            <a:gd name="f47" fmla="*/ f21 1 21600"/>
                            <a:gd name="f48" fmla="*/ f22 1 21600"/>
                            <a:gd name="f49" fmla="*/ f23 1 21600"/>
                            <a:gd name="f50" fmla="*/ f24 1 21600"/>
                            <a:gd name="f51" fmla="*/ f25 1 21600"/>
                            <a:gd name="f52" fmla="*/ f26 1 21600"/>
                            <a:gd name="f53" fmla="*/ f27 1 21600"/>
                            <a:gd name="f54" fmla="*/ f28 1 21600"/>
                            <a:gd name="f55" fmla="*/ f29 1 21600"/>
                            <a:gd name="f56" fmla="*/ f30 1 21600"/>
                            <a:gd name="f57" fmla="*/ f31 1 21600"/>
                            <a:gd name="f58" fmla="*/ f32 1 21600"/>
                            <a:gd name="f59" fmla="*/ f33 1 21600"/>
                            <a:gd name="f60" fmla="*/ f34 1 21600"/>
                            <a:gd name="f61" fmla="*/ f35 1 21600"/>
                            <a:gd name="f62" fmla="*/ f36 1 21600"/>
                            <a:gd name="f63" fmla="*/ f37 1 21600"/>
                            <a:gd name="f64" fmla="+- f38 0 f1"/>
                            <a:gd name="f65" fmla="*/ f39 1 f12"/>
                            <a:gd name="f66" fmla="*/ f40 1 f12"/>
                            <a:gd name="f67" fmla="*/ f41 1 f12"/>
                            <a:gd name="f68" fmla="*/ f42 1 f12"/>
                            <a:gd name="f69" fmla="*/ f43 1 f12"/>
                            <a:gd name="f70" fmla="*/ f44 1 f12"/>
                            <a:gd name="f71" fmla="*/ f45 1 f12"/>
                            <a:gd name="f72" fmla="*/ f46 1 f12"/>
                            <a:gd name="f73" fmla="*/ f47 1 f12"/>
                            <a:gd name="f74" fmla="*/ f48 1 f12"/>
                            <a:gd name="f75" fmla="*/ f49 1 f12"/>
                            <a:gd name="f76" fmla="*/ f50 1 f12"/>
                            <a:gd name="f77" fmla="*/ f51 1 f12"/>
                            <a:gd name="f78" fmla="*/ f52 1 f12"/>
                            <a:gd name="f79" fmla="*/ f53 1 f12"/>
                            <a:gd name="f80" fmla="*/ f54 1 f12"/>
                            <a:gd name="f81" fmla="*/ f55 1 f12"/>
                            <a:gd name="f82" fmla="*/ f56 1 f12"/>
                            <a:gd name="f83" fmla="*/ f57 1 f12"/>
                            <a:gd name="f84" fmla="*/ f58 1 f12"/>
                            <a:gd name="f85" fmla="*/ f59 1 f12"/>
                            <a:gd name="f86" fmla="*/ f60 1 f12"/>
                            <a:gd name="f87" fmla="*/ f61 1 f12"/>
                            <a:gd name="f88" fmla="*/ f62 1 f12"/>
                            <a:gd name="f89" fmla="*/ f63 1 f12"/>
                            <a:gd name="f90" fmla="*/ f66 f8 1"/>
                            <a:gd name="f91" fmla="*/ f89 f8 1"/>
                            <a:gd name="f92" fmla="*/ f89 f9 1"/>
                            <a:gd name="f93" fmla="*/ f66 f9 1"/>
                            <a:gd name="f94" fmla="*/ f65 f8 1"/>
                            <a:gd name="f95" fmla="*/ f67 f8 1"/>
                            <a:gd name="f96" fmla="*/ f68 f9 1"/>
                            <a:gd name="f97" fmla="*/ f69 f9 1"/>
                            <a:gd name="f98" fmla="*/ f70 f8 1"/>
                            <a:gd name="f99" fmla="*/ f71 f8 1"/>
                            <a:gd name="f100" fmla="*/ f72 f9 1"/>
                            <a:gd name="f101" fmla="*/ f73 f9 1"/>
                            <a:gd name="f102" fmla="*/ f74 f8 1"/>
                            <a:gd name="f103" fmla="*/ f75 f8 1"/>
                            <a:gd name="f104" fmla="*/ f76 f9 1"/>
                            <a:gd name="f105" fmla="*/ f77 f9 1"/>
                            <a:gd name="f106" fmla="*/ f78 f8 1"/>
                            <a:gd name="f107" fmla="*/ f79 f8 1"/>
                            <a:gd name="f108" fmla="*/ f80 f9 1"/>
                            <a:gd name="f109" fmla="*/ f81 f9 1"/>
                            <a:gd name="f110" fmla="*/ f82 f8 1"/>
                            <a:gd name="f111" fmla="*/ f83 f8 1"/>
                            <a:gd name="f112" fmla="*/ f84 f9 1"/>
                            <a:gd name="f113" fmla="*/ f85 f9 1"/>
                            <a:gd name="f114" fmla="*/ f86 f8 1"/>
                            <a:gd name="f115" fmla="*/ f87 f8 1"/>
                            <a:gd name="f116" fmla="*/ f88 f9 1"/>
                            <a:gd name="f117" fmla="*/ f87 f9 1"/>
                          </a:gdLst>
                          <a:ahLst/>
                          <a:cxnLst>
                            <a:cxn ang="3cd4">
                              <a:pos x="hc" y="t"/>
                            </a:cxn>
                            <a:cxn ang="0">
                              <a:pos x="r" y="vc"/>
                            </a:cxn>
                            <a:cxn ang="cd4">
                              <a:pos x="hc" y="b"/>
                            </a:cxn>
                            <a:cxn ang="cd2">
                              <a:pos x="l" y="vc"/>
                            </a:cxn>
                            <a:cxn ang="f64">
                              <a:pos x="f94" y="f93"/>
                            </a:cxn>
                            <a:cxn ang="f64">
                              <a:pos x="f95" y="f96"/>
                            </a:cxn>
                            <a:cxn ang="f64">
                              <a:pos x="f94" y="f97"/>
                            </a:cxn>
                            <a:cxn ang="f64">
                              <a:pos x="f90" y="f96"/>
                            </a:cxn>
                            <a:cxn ang="f64">
                              <a:pos x="f98" y="f93"/>
                            </a:cxn>
                            <a:cxn ang="f64">
                              <a:pos x="f99" y="f100"/>
                            </a:cxn>
                            <a:cxn ang="f64">
                              <a:pos x="f98" y="f101"/>
                            </a:cxn>
                            <a:cxn ang="f64">
                              <a:pos x="f90" y="f100"/>
                            </a:cxn>
                            <a:cxn ang="f64">
                              <a:pos x="f102" y="f93"/>
                            </a:cxn>
                            <a:cxn ang="f64">
                              <a:pos x="f103" y="f104"/>
                            </a:cxn>
                            <a:cxn ang="f64">
                              <a:pos x="f102" y="f105"/>
                            </a:cxn>
                            <a:cxn ang="f64">
                              <a:pos x="f90" y="f104"/>
                            </a:cxn>
                            <a:cxn ang="f64">
                              <a:pos x="f106" y="f93"/>
                            </a:cxn>
                            <a:cxn ang="f64">
                              <a:pos x="f107" y="f108"/>
                            </a:cxn>
                            <a:cxn ang="f64">
                              <a:pos x="f106" y="f109"/>
                            </a:cxn>
                            <a:cxn ang="f64">
                              <a:pos x="f90" y="f108"/>
                            </a:cxn>
                            <a:cxn ang="f64">
                              <a:pos x="f110" y="f93"/>
                            </a:cxn>
                            <a:cxn ang="f64">
                              <a:pos x="f111" y="f112"/>
                            </a:cxn>
                            <a:cxn ang="f64">
                              <a:pos x="f110" y="f113"/>
                            </a:cxn>
                            <a:cxn ang="f64">
                              <a:pos x="f90" y="f112"/>
                            </a:cxn>
                            <a:cxn ang="f64">
                              <a:pos x="f114" y="f93"/>
                            </a:cxn>
                            <a:cxn ang="f64">
                              <a:pos x="f115" y="f116"/>
                            </a:cxn>
                            <a:cxn ang="f64">
                              <a:pos x="f114" y="f117"/>
                            </a:cxn>
                            <a:cxn ang="f64">
                              <a:pos x="f90" y="f116"/>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Lst>
                          <a:rect l="f90" t="f93" r="f91" b="f92"/>
                          <a:pathLst>
                            <a:path w="21600" h="21600">
                              <a:moveTo>
                                <a:pt x="f5" y="f5"/>
                              </a:moveTo>
                              <a:lnTo>
                                <a:pt x="f6" y="f5"/>
                              </a:lnTo>
                              <a:lnTo>
                                <a:pt x="f6" y="f6"/>
                              </a:lnTo>
                              <a:lnTo>
                                <a:pt x="f5" y="f6"/>
                              </a:lnTo>
                              <a:lnTo>
                                <a:pt x="f5" y="f5"/>
                              </a:lnTo>
                              <a:close/>
                            </a:path>
                          </a:pathLst>
                        </a:custGeom>
                        <a:solidFill>
                          <a:srgbClr val="FFFFFF"/>
                        </a:solidFill>
                        <a:ln w="9363" cap="flat">
                          <a:solidFill>
                            <a:srgbClr val="000000"/>
                          </a:solidFill>
                          <a:prstDash val="solid"/>
                          <a:round/>
                        </a:ln>
                      </wps:spPr>
                      <wps:txbx>
                        <w:txbxContent>
                          <w:p w:rsidR="00500527" w:rsidRDefault="00500527">
                            <w:pPr>
                              <w:rPr>
                                <w:rFonts w:hint="eastAsia"/>
                              </w:rPr>
                            </w:pPr>
                          </w:p>
                        </w:txbxContent>
                      </wps:txbx>
                      <wps:bodyPr vert="horz" wrap="none" lIns="158758" tIns="82442" rIns="158758" bIns="82442" anchor="ctr" anchorCtr="0" compatLnSpc="0">
                        <a:noAutofit/>
                      </wps:bodyPr>
                    </wps:wsp>
                  </a:graphicData>
                </a:graphic>
              </wp:anchor>
            </w:drawing>
          </mc:Choice>
          <mc:Fallback>
            <w:pict>
              <v:shape id="AutoShape 30" o:spid="_x0000_s1035" style="position:absolute;left:0;text-align:left;margin-left:186.35pt;margin-top:.25pt;width:12.8pt;height:12.1pt;z-index:-503316477;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" adj="-11796480,,5400" path="m,l21600,r,21600l,21600,,xe" strokeweight=".26008mm">
                <v:stroke joinstyle="round"/>
                <v:formulas/>
                <v:path arrowok="t" o:connecttype="custom" o:connectlocs="81281,0;162562,76837;81281,153674;0,76837;614093,0;1228186,546660;614093,1093319;0,546660;4639587,0;9279174,3889233;4639587,7778459;0,3889233;35052943,0;70105886,27670092;35052943,55340135;0,27670092;264831493,0;529662985,196859823;264831493,393719248;0,196859823;2000849846,0;2147483646,1400566303;2000849846,2147483646;0,1400566303;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 o:connectangles="270,0,90,180,270,270,270,270,270,270,270,270,270,270,270,270,270,270,270,270,270,270,270,270,270,270,270,270,270,270,270,270,270,270,270,270,270,270,270,270,270,270,270,270,270,270,270,270,270,270,270,270" textboxrect="0,0,21600,21600"/>
                <v:textbox inset="4.40994mm,2.29006mm,4.40994mm,2.29006mm">
                  <w:txbxContent>
                    <w:p w:rsidR="00500527" w:rsidRDefault="00500527">
                      <w:pPr>
                        <w:rPr>
                          <w:rFonts w:hint="eastAsia"/>
                        </w:rPr>
                      </w:pPr>
                    </w:p>
                  </w:txbxContent>
                </v:textbox>
              </v:shape>
            </w:pict>
          </mc:Fallback>
        </mc:AlternateContent>
      </w:r>
      <w:r>
        <w:rPr>
          <w:rFonts w:ascii="Tahoma" w:hAnsi="Tahoma" w:cs="Tahoma"/>
          <w:sz w:val="22"/>
          <w:szCs w:val="22"/>
        </w:rPr>
        <w:t>1.</w:t>
      </w:r>
      <w:r>
        <w:rPr>
          <w:rFonts w:ascii="Tahoma" w:hAnsi="Tahoma" w:cs="Tahoma"/>
          <w:b/>
          <w:bCs/>
          <w:sz w:val="22"/>
          <w:szCs w:val="22"/>
        </w:rPr>
        <w:t xml:space="preserve"> </w:t>
      </w:r>
      <w:r>
        <w:rPr>
          <w:rFonts w:ascii="Tahoma" w:hAnsi="Tahoma" w:cs="Tahoma"/>
          <w:sz w:val="22"/>
          <w:szCs w:val="22"/>
          <w:u w:val="single"/>
        </w:rPr>
        <w:t>Powierzchnia</w:t>
      </w:r>
      <w:r>
        <w:rPr>
          <w:rFonts w:ascii="Tahoma" w:hAnsi="Tahoma" w:cs="Tahoma"/>
          <w:sz w:val="22"/>
          <w:szCs w:val="22"/>
        </w:rPr>
        <w:t xml:space="preserve"> (właściwe zaznaczyć   </w:t>
      </w:r>
      <w:r>
        <w:rPr>
          <w:rFonts w:ascii="Tahoma" w:hAnsi="Tahoma" w:cs="Tahoma"/>
          <w:b/>
          <w:bCs/>
          <w:sz w:val="22"/>
          <w:szCs w:val="22"/>
        </w:rPr>
        <w:t>X</w:t>
      </w:r>
      <w:r>
        <w:rPr>
          <w:rFonts w:ascii="Tahoma" w:hAnsi="Tahoma" w:cs="Tahoma"/>
          <w:sz w:val="22"/>
          <w:szCs w:val="22"/>
        </w:rPr>
        <w:t xml:space="preserve">  ):</w:t>
      </w:r>
    </w:p>
    <w:p w:rsidR="00500527" w:rsidRDefault="00500527" w:rsidP="000E1A56">
      <w:pPr>
        <w:pStyle w:val="Standard"/>
        <w:ind w:left="360"/>
        <w:jc w:val="both"/>
        <w:rPr>
          <w:rFonts w:ascii="Tahoma" w:hAnsi="Tahoma" w:cs="Tahoma"/>
          <w:sz w:val="6"/>
          <w:szCs w:val="6"/>
        </w:rPr>
      </w:pPr>
    </w:p>
    <w:p w:rsidR="00500527" w:rsidRDefault="000E1A56" w:rsidP="000E1A56">
      <w:pPr>
        <w:pStyle w:val="Standard"/>
        <w:jc w:val="both"/>
      </w:pPr>
      <w:r>
        <w:rPr>
          <w:rFonts w:ascii="Tahoma" w:eastAsia="Tahoma" w:hAnsi="Tahoma" w:cs="Tahoma"/>
          <w:sz w:val="22"/>
          <w:szCs w:val="22"/>
        </w:rPr>
        <w:t xml:space="preserve">    </w:t>
      </w:r>
      <w:r>
        <w:rPr>
          <w:rFonts w:ascii="Tahoma" w:hAnsi="Tahoma" w:cs="Tahoma"/>
          <w:sz w:val="22"/>
          <w:szCs w:val="22"/>
        </w:rPr>
        <w:t>pow. użytkowa: ……..... m</w:t>
      </w:r>
      <w:r>
        <w:rPr>
          <w:rFonts w:ascii="Tahoma" w:hAnsi="Tahoma" w:cs="Tahoma"/>
          <w:sz w:val="22"/>
          <w:szCs w:val="22"/>
          <w:vertAlign w:val="superscript"/>
        </w:rPr>
        <w:t>2</w:t>
      </w:r>
      <w:r>
        <w:rPr>
          <w:rFonts w:ascii="Tahoma" w:hAnsi="Tahoma" w:cs="Tahoma"/>
          <w:sz w:val="22"/>
          <w:szCs w:val="22"/>
        </w:rPr>
        <w:t>,   pow. pokoi ….....…. m</w:t>
      </w:r>
      <w:r>
        <w:rPr>
          <w:rFonts w:ascii="Tahoma" w:hAnsi="Tahoma" w:cs="Tahoma"/>
          <w:sz w:val="22"/>
          <w:szCs w:val="22"/>
          <w:vertAlign w:val="superscript"/>
        </w:rPr>
        <w:t xml:space="preserve">2 </w:t>
      </w:r>
      <w:r>
        <w:rPr>
          <w:rFonts w:ascii="Tahoma" w:hAnsi="Tahoma" w:cs="Tahoma"/>
          <w:sz w:val="22"/>
          <w:szCs w:val="22"/>
        </w:rPr>
        <w:t xml:space="preserve">,   ilość pokoi ….....…. ,   piętro …...…. , </w:t>
      </w:r>
      <w:r>
        <w:rPr>
          <w:rFonts w:ascii="Tahoma" w:hAnsi="Tahoma" w:cs="Tahoma"/>
          <w:sz w:val="22"/>
          <w:szCs w:val="22"/>
        </w:rPr>
        <w:br/>
      </w:r>
      <w:r>
        <w:rPr>
          <w:rFonts w:ascii="Tahoma" w:hAnsi="Tahoma" w:cs="Tahoma"/>
          <w:sz w:val="22"/>
          <w:szCs w:val="22"/>
        </w:rPr>
        <w:t xml:space="preserve">  </w:t>
      </w:r>
      <w:r>
        <w:rPr>
          <w:rFonts w:ascii="Tahoma" w:eastAsia="Tahoma" w:hAnsi="Tahoma" w:cs="Tahoma"/>
          <w:sz w:val="22"/>
          <w:szCs w:val="22"/>
        </w:rPr>
        <w:t xml:space="preserve"> pow. </w:t>
      </w:r>
      <w:r>
        <w:rPr>
          <w:rFonts w:ascii="Tahoma" w:hAnsi="Tahoma" w:cs="Tahoma"/>
          <w:sz w:val="22"/>
          <w:szCs w:val="22"/>
        </w:rPr>
        <w:t>1p ……… m</w:t>
      </w:r>
      <w:r>
        <w:rPr>
          <w:rFonts w:ascii="Tahoma" w:hAnsi="Tahoma" w:cs="Tahoma"/>
          <w:sz w:val="22"/>
          <w:szCs w:val="22"/>
          <w:vertAlign w:val="superscript"/>
        </w:rPr>
        <w:t>2</w:t>
      </w:r>
      <w:r>
        <w:rPr>
          <w:rFonts w:ascii="Tahoma" w:hAnsi="Tahoma" w:cs="Tahoma"/>
          <w:sz w:val="22"/>
          <w:szCs w:val="22"/>
        </w:rPr>
        <w:t>,   2p ……… m</w:t>
      </w:r>
      <w:r>
        <w:rPr>
          <w:rFonts w:ascii="Tahoma" w:hAnsi="Tahoma" w:cs="Tahoma"/>
          <w:sz w:val="22"/>
          <w:szCs w:val="22"/>
          <w:vertAlign w:val="superscript"/>
        </w:rPr>
        <w:t>2</w:t>
      </w:r>
      <w:r>
        <w:rPr>
          <w:rFonts w:ascii="Tahoma" w:hAnsi="Tahoma" w:cs="Tahoma"/>
          <w:sz w:val="22"/>
          <w:szCs w:val="22"/>
        </w:rPr>
        <w:t>,   3p ……… m</w:t>
      </w:r>
      <w:r>
        <w:rPr>
          <w:rFonts w:ascii="Tahoma" w:hAnsi="Tahoma" w:cs="Tahoma"/>
          <w:sz w:val="22"/>
          <w:szCs w:val="22"/>
          <w:vertAlign w:val="superscript"/>
        </w:rPr>
        <w:t>2</w:t>
      </w:r>
      <w:r>
        <w:rPr>
          <w:rFonts w:ascii="Tahoma" w:hAnsi="Tahoma" w:cs="Tahoma"/>
          <w:sz w:val="22"/>
          <w:szCs w:val="22"/>
        </w:rPr>
        <w:t>,   4p ……… m</w:t>
      </w:r>
      <w:r>
        <w:rPr>
          <w:rFonts w:ascii="Tahoma" w:hAnsi="Tahoma" w:cs="Tahoma"/>
          <w:sz w:val="22"/>
          <w:szCs w:val="22"/>
          <w:vertAlign w:val="superscript"/>
        </w:rPr>
        <w:t>2</w:t>
      </w:r>
      <w:r>
        <w:rPr>
          <w:rFonts w:ascii="Tahoma" w:eastAsia="Tahoma" w:hAnsi="Tahoma" w:cs="Tahoma"/>
          <w:sz w:val="22"/>
          <w:szCs w:val="22"/>
        </w:rPr>
        <w:t xml:space="preserve">, </w:t>
      </w:r>
      <w:r>
        <w:rPr>
          <w:rFonts w:ascii="Tahoma" w:hAnsi="Tahoma" w:cs="Tahoma"/>
          <w:sz w:val="22"/>
          <w:szCs w:val="22"/>
        </w:rPr>
        <w:t>pow. kuchni .…... m</w:t>
      </w:r>
      <w:r>
        <w:rPr>
          <w:rFonts w:ascii="Tahoma" w:hAnsi="Tahoma" w:cs="Tahoma"/>
          <w:sz w:val="22"/>
          <w:szCs w:val="22"/>
          <w:vertAlign w:val="superscript"/>
        </w:rPr>
        <w:t>2</w:t>
      </w:r>
      <w:r>
        <w:rPr>
          <w:rFonts w:ascii="Tahoma" w:hAnsi="Tahoma" w:cs="Tahoma"/>
          <w:sz w:val="22"/>
          <w:szCs w:val="22"/>
        </w:rPr>
        <w:t xml:space="preserve">, </w:t>
      </w:r>
      <w:r>
        <w:rPr>
          <w:rFonts w:ascii="Tahoma" w:hAnsi="Tahoma" w:cs="Tahoma"/>
          <w:sz w:val="22"/>
          <w:szCs w:val="22"/>
        </w:rPr>
        <w:br/>
      </w:r>
      <w:r>
        <w:rPr>
          <w:rFonts w:ascii="Tahoma" w:hAnsi="Tahoma" w:cs="Tahoma"/>
          <w:sz w:val="22"/>
          <w:szCs w:val="22"/>
        </w:rPr>
        <w:t xml:space="preserve">     kuchnia z oknem </w:t>
      </w:r>
      <w:r>
        <w:rPr>
          <w:rFonts w:ascii="Batang" w:eastAsia="Batang" w:hAnsi="Batang" w:cs="Batang"/>
          <w:sz w:val="22"/>
          <w:szCs w:val="22"/>
        </w:rPr>
        <w:t>□</w:t>
      </w:r>
      <w:r>
        <w:rPr>
          <w:rFonts w:ascii="Tahoma" w:hAnsi="Tahoma" w:cs="Tahoma"/>
          <w:sz w:val="22"/>
          <w:szCs w:val="22"/>
        </w:rPr>
        <w:t xml:space="preserve">  / kuchnia ciemna </w:t>
      </w:r>
      <w:r>
        <w:rPr>
          <w:rFonts w:ascii="Batang" w:eastAsia="Batang" w:hAnsi="Batang" w:cs="Batang"/>
          <w:sz w:val="22"/>
          <w:szCs w:val="22"/>
        </w:rPr>
        <w:t>□</w:t>
      </w:r>
      <w:r>
        <w:rPr>
          <w:rFonts w:ascii="Tahoma" w:hAnsi="Tahoma" w:cs="Tahoma"/>
          <w:sz w:val="22"/>
          <w:szCs w:val="22"/>
        </w:rPr>
        <w:t xml:space="preserve">,   piwnica: TAK </w:t>
      </w:r>
      <w:r>
        <w:rPr>
          <w:rFonts w:ascii="Batang" w:eastAsia="Batang" w:hAnsi="Batang" w:cs="Batang"/>
          <w:sz w:val="22"/>
          <w:szCs w:val="22"/>
        </w:rPr>
        <w:t>□</w:t>
      </w:r>
      <w:r>
        <w:rPr>
          <w:rFonts w:ascii="Tahoma" w:hAnsi="Tahoma" w:cs="Tahoma"/>
          <w:sz w:val="22"/>
          <w:szCs w:val="22"/>
        </w:rPr>
        <w:t xml:space="preserve"> / NIE </w:t>
      </w:r>
      <w:r>
        <w:rPr>
          <w:rFonts w:ascii="Batang" w:eastAsia="Batang" w:hAnsi="Batang" w:cs="Batang"/>
          <w:sz w:val="22"/>
          <w:szCs w:val="22"/>
        </w:rPr>
        <w:t>□</w:t>
      </w:r>
    </w:p>
    <w:p w:rsidR="00500527" w:rsidRDefault="00500527" w:rsidP="000E1A56">
      <w:pPr>
        <w:pStyle w:val="Standard"/>
        <w:jc w:val="both"/>
        <w:rPr>
          <w:sz w:val="4"/>
          <w:szCs w:val="4"/>
        </w:rPr>
      </w:pPr>
    </w:p>
    <w:p w:rsidR="00500527" w:rsidRDefault="000E1A56" w:rsidP="000E1A56">
      <w:pPr>
        <w:pStyle w:val="Standard"/>
        <w:tabs>
          <w:tab w:val="left" w:pos="6570"/>
        </w:tabs>
        <w:jc w:val="both"/>
      </w:pPr>
      <w:r>
        <w:rPr>
          <w:rFonts w:ascii="Tahoma" w:eastAsia="Tahoma" w:hAnsi="Tahoma" w:cs="Tahoma"/>
          <w:sz w:val="4"/>
          <w:szCs w:val="4"/>
        </w:rPr>
        <w:t xml:space="preserve"> </w:t>
      </w:r>
    </w:p>
    <w:p w:rsidR="00500527" w:rsidRDefault="000E1A56" w:rsidP="000E1A56">
      <w:pPr>
        <w:pStyle w:val="Standard"/>
        <w:tabs>
          <w:tab w:val="left" w:pos="0"/>
        </w:tabs>
        <w:jc w:val="both"/>
      </w:pPr>
      <w:r>
        <w:rPr>
          <w:noProof/>
        </w:rPr>
        <mc:AlternateContent>
          <mc:Choice Requires="wps">
            <w:drawing>
              <wp:anchor distT="0" distB="0" distL="114300" distR="114300" simplePos="0" relativeHeight="4" behindDoc="1" locked="0" layoutInCell="1" allowOverlap="1">
                <wp:simplePos x="0" y="0"/>
                <wp:positionH relativeFrom="column">
                  <wp:posOffset>2716563</wp:posOffset>
                </wp:positionH>
                <wp:positionV relativeFrom="paragraph">
                  <wp:posOffset>19796</wp:posOffset>
                </wp:positionV>
                <wp:extent cx="162562" cy="151762"/>
                <wp:effectExtent l="0" t="0" r="27938" b="19688"/>
                <wp:wrapNone/>
                <wp:docPr id="11" name="AutoShape 23"/>
                <wp:cNvGraphicFramePr/>
                <a:graphic xmlns:a="http://schemas.openxmlformats.org/drawingml/2006/main">
                  <a:graphicData uri="http://schemas.microsoft.com/office/word/2010/wordprocessingShape">
                    <wps:wsp>
                      <wps:cNvSpPr/>
                      <wps:spPr>
                        <a:xfrm>
                          <a:off x="0" y="0"/>
                          <a:ext cx="162562" cy="151762"/>
                        </a:xfrm>
                        <a:custGeom>
                          <a:avLst/>
                          <a:gdLst>
                            <a:gd name="f0" fmla="val 10800000"/>
                            <a:gd name="f1" fmla="val 5400000"/>
                            <a:gd name="f2" fmla="val 180"/>
                            <a:gd name="f3" fmla="val w"/>
                            <a:gd name="f4" fmla="val h"/>
                            <a:gd name="f5" fmla="val 0"/>
                            <a:gd name="f6" fmla="val 21600"/>
                            <a:gd name="f7" fmla="+- 0 0 0"/>
                            <a:gd name="f8" fmla="*/ f3 1 21600"/>
                            <a:gd name="f9" fmla="*/ f4 1 21600"/>
                            <a:gd name="f10" fmla="+- f6 0 f5"/>
                            <a:gd name="f11" fmla="*/ f7 f0 1"/>
                            <a:gd name="f12" fmla="*/ f10 1 21600"/>
                            <a:gd name="f13" fmla="*/ 81281 f10 1"/>
                            <a:gd name="f14" fmla="*/ 0 f10 1"/>
                            <a:gd name="f15" fmla="*/ 162562 f10 1"/>
                            <a:gd name="f16" fmla="*/ 76517 f10 1"/>
                            <a:gd name="f17" fmla="*/ 153033 f10 1"/>
                            <a:gd name="f18" fmla="*/ 611722 f10 1"/>
                            <a:gd name="f19" fmla="*/ 1223445 f10 1"/>
                            <a:gd name="f20" fmla="*/ 542112 f10 1"/>
                            <a:gd name="f21" fmla="*/ 1084218 f10 1"/>
                            <a:gd name="f22" fmla="*/ 4603831 f10 1"/>
                            <a:gd name="f23" fmla="*/ 9207670 f10 1"/>
                            <a:gd name="f24" fmla="*/ 3840789 f10 1"/>
                            <a:gd name="f25" fmla="*/ 7681535 f10 1"/>
                            <a:gd name="f26" fmla="*/ 34648497 f10 1"/>
                            <a:gd name="f27" fmla="*/ 69297055 f10 1"/>
                            <a:gd name="f28" fmla="*/ 27211447 f10 1"/>
                            <a:gd name="f29" fmla="*/ 54422582 f10 1"/>
                            <a:gd name="f30" fmla="*/ 260765128 f10 1"/>
                            <a:gd name="f31" fmla="*/ 521530738 f10 1"/>
                            <a:gd name="f32" fmla="*/ 192789260 f10 1"/>
                            <a:gd name="f33" fmla="*/ 385576253 f10 1"/>
                            <a:gd name="f34" fmla="*/ 1962522412 f10 1"/>
                            <a:gd name="f35" fmla="*/ 2147483647 f10 1"/>
                            <a:gd name="f36" fmla="*/ 1365885005 f10 1"/>
                            <a:gd name="f37" fmla="*/ 21600 f10 1"/>
                            <a:gd name="f38" fmla="*/ f11 1 f2"/>
                            <a:gd name="f39" fmla="*/ f13 1 21600"/>
                            <a:gd name="f40" fmla="*/ f14 1 21600"/>
                            <a:gd name="f41" fmla="*/ f15 1 21600"/>
                            <a:gd name="f42" fmla="*/ f16 1 21600"/>
                            <a:gd name="f43" fmla="*/ f17 1 21600"/>
                            <a:gd name="f44" fmla="*/ f18 1 21600"/>
                            <a:gd name="f45" fmla="*/ f19 1 21600"/>
                            <a:gd name="f46" fmla="*/ f20 1 21600"/>
                            <a:gd name="f47" fmla="*/ f21 1 21600"/>
                            <a:gd name="f48" fmla="*/ f22 1 21600"/>
                            <a:gd name="f49" fmla="*/ f23 1 21600"/>
                            <a:gd name="f50" fmla="*/ f24 1 21600"/>
                            <a:gd name="f51" fmla="*/ f25 1 21600"/>
                            <a:gd name="f52" fmla="*/ f26 1 21600"/>
                            <a:gd name="f53" fmla="*/ f27 1 21600"/>
                            <a:gd name="f54" fmla="*/ f28 1 21600"/>
                            <a:gd name="f55" fmla="*/ f29 1 21600"/>
                            <a:gd name="f56" fmla="*/ f30 1 21600"/>
                            <a:gd name="f57" fmla="*/ f31 1 21600"/>
                            <a:gd name="f58" fmla="*/ f32 1 21600"/>
                            <a:gd name="f59" fmla="*/ f33 1 21600"/>
                            <a:gd name="f60" fmla="*/ f34 1 21600"/>
                            <a:gd name="f61" fmla="*/ f35 1 21600"/>
                            <a:gd name="f62" fmla="*/ f36 1 21600"/>
                            <a:gd name="f63" fmla="*/ f37 1 21600"/>
                            <a:gd name="f64" fmla="+- f38 0 f1"/>
                            <a:gd name="f65" fmla="*/ f39 1 f12"/>
                            <a:gd name="f66" fmla="*/ f40 1 f12"/>
                            <a:gd name="f67" fmla="*/ f41 1 f12"/>
                            <a:gd name="f68" fmla="*/ f42 1 f12"/>
                            <a:gd name="f69" fmla="*/ f43 1 f12"/>
                            <a:gd name="f70" fmla="*/ f44 1 f12"/>
                            <a:gd name="f71" fmla="*/ f45 1 f12"/>
                            <a:gd name="f72" fmla="*/ f46 1 f12"/>
                            <a:gd name="f73" fmla="*/ f47 1 f12"/>
                            <a:gd name="f74" fmla="*/ f48 1 f12"/>
                            <a:gd name="f75" fmla="*/ f49 1 f12"/>
                            <a:gd name="f76" fmla="*/ f50 1 f12"/>
                            <a:gd name="f77" fmla="*/ f51 1 f12"/>
                            <a:gd name="f78" fmla="*/ f52 1 f12"/>
                            <a:gd name="f79" fmla="*/ f53 1 f12"/>
                            <a:gd name="f80" fmla="*/ f54 1 f12"/>
                            <a:gd name="f81" fmla="*/ f55 1 f12"/>
                            <a:gd name="f82" fmla="*/ f56 1 f12"/>
                            <a:gd name="f83" fmla="*/ f57 1 f12"/>
                            <a:gd name="f84" fmla="*/ f58 1 f12"/>
                            <a:gd name="f85" fmla="*/ f59 1 f12"/>
                            <a:gd name="f86" fmla="*/ f60 1 f12"/>
                            <a:gd name="f87" fmla="*/ f61 1 f12"/>
                            <a:gd name="f88" fmla="*/ f62 1 f12"/>
                            <a:gd name="f89" fmla="*/ f63 1 f12"/>
                            <a:gd name="f90" fmla="*/ f66 f8 1"/>
                            <a:gd name="f91" fmla="*/ f89 f8 1"/>
                            <a:gd name="f92" fmla="*/ f89 f9 1"/>
                            <a:gd name="f93" fmla="*/ f66 f9 1"/>
                            <a:gd name="f94" fmla="*/ f65 f8 1"/>
                            <a:gd name="f95" fmla="*/ f67 f8 1"/>
                            <a:gd name="f96" fmla="*/ f68 f9 1"/>
                            <a:gd name="f97" fmla="*/ f69 f9 1"/>
                            <a:gd name="f98" fmla="*/ f70 f8 1"/>
                            <a:gd name="f99" fmla="*/ f71 f8 1"/>
                            <a:gd name="f100" fmla="*/ f72 f9 1"/>
                            <a:gd name="f101" fmla="*/ f73 f9 1"/>
                            <a:gd name="f102" fmla="*/ f74 f8 1"/>
                            <a:gd name="f103" fmla="*/ f75 f8 1"/>
                            <a:gd name="f104" fmla="*/ f76 f9 1"/>
                            <a:gd name="f105" fmla="*/ f77 f9 1"/>
                            <a:gd name="f106" fmla="*/ f78 f8 1"/>
                            <a:gd name="f107" fmla="*/ f79 f8 1"/>
                            <a:gd name="f108" fmla="*/ f80 f9 1"/>
                            <a:gd name="f109" fmla="*/ f81 f9 1"/>
                            <a:gd name="f110" fmla="*/ f82 f8 1"/>
                            <a:gd name="f111" fmla="*/ f83 f8 1"/>
                            <a:gd name="f112" fmla="*/ f84 f9 1"/>
                            <a:gd name="f113" fmla="*/ f85 f9 1"/>
                            <a:gd name="f114" fmla="*/ f86 f8 1"/>
                            <a:gd name="f115" fmla="*/ f87 f8 1"/>
                            <a:gd name="f116" fmla="*/ f88 f9 1"/>
                            <a:gd name="f117" fmla="*/ f87 f9 1"/>
                          </a:gdLst>
                          <a:ahLst/>
                          <a:cxnLst>
                            <a:cxn ang="3cd4">
                              <a:pos x="hc" y="t"/>
                            </a:cxn>
                            <a:cxn ang="0">
                              <a:pos x="r" y="vc"/>
                            </a:cxn>
                            <a:cxn ang="cd4">
                              <a:pos x="hc" y="b"/>
                            </a:cxn>
                            <a:cxn ang="cd2">
                              <a:pos x="l" y="vc"/>
                            </a:cxn>
                            <a:cxn ang="f64">
                              <a:pos x="f94" y="f93"/>
                            </a:cxn>
                            <a:cxn ang="f64">
                              <a:pos x="f95" y="f96"/>
                            </a:cxn>
                            <a:cxn ang="f64">
                              <a:pos x="f94" y="f97"/>
                            </a:cxn>
                            <a:cxn ang="f64">
                              <a:pos x="f90" y="f96"/>
                            </a:cxn>
                            <a:cxn ang="f64">
                              <a:pos x="f98" y="f93"/>
                            </a:cxn>
                            <a:cxn ang="f64">
                              <a:pos x="f99" y="f100"/>
                            </a:cxn>
                            <a:cxn ang="f64">
                              <a:pos x="f98" y="f101"/>
                            </a:cxn>
                            <a:cxn ang="f64">
                              <a:pos x="f90" y="f100"/>
                            </a:cxn>
                            <a:cxn ang="f64">
                              <a:pos x="f102" y="f93"/>
                            </a:cxn>
                            <a:cxn ang="f64">
                              <a:pos x="f103" y="f104"/>
                            </a:cxn>
                            <a:cxn ang="f64">
                              <a:pos x="f102" y="f105"/>
                            </a:cxn>
                            <a:cxn ang="f64">
                              <a:pos x="f90" y="f104"/>
                            </a:cxn>
                            <a:cxn ang="f64">
                              <a:pos x="f106" y="f93"/>
                            </a:cxn>
                            <a:cxn ang="f64">
                              <a:pos x="f107" y="f108"/>
                            </a:cxn>
                            <a:cxn ang="f64">
                              <a:pos x="f106" y="f109"/>
                            </a:cxn>
                            <a:cxn ang="f64">
                              <a:pos x="f90" y="f108"/>
                            </a:cxn>
                            <a:cxn ang="f64">
                              <a:pos x="f110" y="f93"/>
                            </a:cxn>
                            <a:cxn ang="f64">
                              <a:pos x="f111" y="f112"/>
                            </a:cxn>
                            <a:cxn ang="f64">
                              <a:pos x="f110" y="f113"/>
                            </a:cxn>
                            <a:cxn ang="f64">
                              <a:pos x="f90" y="f112"/>
                            </a:cxn>
                            <a:cxn ang="f64">
                              <a:pos x="f114" y="f93"/>
                            </a:cxn>
                            <a:cxn ang="f64">
                              <a:pos x="f115" y="f116"/>
                            </a:cxn>
                            <a:cxn ang="f64">
                              <a:pos x="f114" y="f117"/>
                            </a:cxn>
                            <a:cxn ang="f64">
                              <a:pos x="f90" y="f116"/>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Lst>
                          <a:rect l="f90" t="f93" r="f91" b="f92"/>
                          <a:pathLst>
                            <a:path w="21600" h="21600">
                              <a:moveTo>
                                <a:pt x="f5" y="f5"/>
                              </a:moveTo>
                              <a:lnTo>
                                <a:pt x="f6" y="f5"/>
                              </a:lnTo>
                              <a:lnTo>
                                <a:pt x="f6" y="f6"/>
                              </a:lnTo>
                              <a:lnTo>
                                <a:pt x="f5" y="f6"/>
                              </a:lnTo>
                              <a:lnTo>
                                <a:pt x="f5" y="f5"/>
                              </a:lnTo>
                              <a:close/>
                            </a:path>
                          </a:pathLst>
                        </a:custGeom>
                        <a:solidFill>
                          <a:srgbClr val="FFFFFF"/>
                        </a:solidFill>
                        <a:ln w="9363" cap="flat">
                          <a:solidFill>
                            <a:srgbClr val="000000"/>
                          </a:solidFill>
                          <a:prstDash val="solid"/>
                          <a:round/>
                        </a:ln>
                      </wps:spPr>
                      <wps:txbx>
                        <w:txbxContent>
                          <w:p w:rsidR="00500527" w:rsidRDefault="00500527">
                            <w:pPr>
                              <w:rPr>
                                <w:rFonts w:hint="eastAsia"/>
                              </w:rPr>
                            </w:pPr>
                          </w:p>
                        </w:txbxContent>
                      </wps:txbx>
                      <wps:bodyPr vert="horz" wrap="none" lIns="158758" tIns="82442" rIns="158758" bIns="82442" anchor="ctr" anchorCtr="0" compatLnSpc="0">
                        <a:noAutofit/>
                      </wps:bodyPr>
                    </wps:wsp>
                  </a:graphicData>
                </a:graphic>
              </wp:anchor>
            </w:drawing>
          </mc:Choice>
          <mc:Fallback>
            <w:pict>
              <v:shape id="AutoShape 23" o:spid="_x0000_s1036" style="position:absolute;left:0;text-align:left;margin-left:213.9pt;margin-top:1.55pt;width:12.8pt;height:11.95pt;z-index:-503316476;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" adj="-11796480,,5400" path="m,l21600,r,21600l,21600,,xe" strokeweight=".26008mm">
                <v:stroke joinstyle="round"/>
                <v:formulas/>
                <v:path arrowok="t" o:connecttype="custom" o:connectlocs="81281,0;162562,75881;81281,151762;0,75881;611722,0;1223445,537610;611722,1075213;0,537610;4603831,0;9207670,3808889;4603831,7617736;0,3808889;34648517,0;69297095,26985455;34648517,53970607;0,26985455;260765230,0;521530919,191188131;260765230,382374069;0,191188131;1962523182,0;2147483646,1354540911;1962523182,2147483646;0,1354540911;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 o:connectangles="270,0,90,180,270,270,270,270,270,270,270,270,270,270,270,270,270,270,270,270,270,270,270,270,270,270,270,270,270,270,270,270,270,270,270,270,270,270,270,270,270,270,270,270,270,270,270,270,270,270,270,270" textboxrect="0,0,21600,21600"/>
                <v:textbox inset="4.40994mm,2.29006mm,4.40994mm,2.29006mm">
                  <w:txbxContent>
                    <w:p w:rsidR="00500527" w:rsidRDefault="00500527">
                      <w:pPr>
                        <w:rPr>
                          <w:rFonts w:hint="eastAsia"/>
                        </w:rPr>
                      </w:pPr>
                    </w:p>
                  </w:txbxContent>
                </v:textbox>
              </v:shape>
            </w:pict>
          </mc:Fallback>
        </mc:AlternateContent>
      </w:r>
      <w:r>
        <w:rPr>
          <w:rFonts w:ascii="Tahoma" w:hAnsi="Tahoma" w:cs="Tahoma"/>
          <w:sz w:val="22"/>
          <w:szCs w:val="22"/>
        </w:rPr>
        <w:t xml:space="preserve">2. </w:t>
      </w:r>
      <w:r>
        <w:rPr>
          <w:rFonts w:ascii="Tahoma" w:hAnsi="Tahoma" w:cs="Tahoma"/>
          <w:sz w:val="22"/>
          <w:szCs w:val="22"/>
          <w:u w:val="single"/>
        </w:rPr>
        <w:t>Wyposażenie lokalu</w:t>
      </w:r>
      <w:r>
        <w:rPr>
          <w:rFonts w:ascii="Tahoma" w:hAnsi="Tahoma" w:cs="Tahoma"/>
          <w:sz w:val="22"/>
          <w:szCs w:val="22"/>
        </w:rPr>
        <w:t xml:space="preserve"> (właściwe zaznaczyć  </w:t>
      </w:r>
      <w:r>
        <w:rPr>
          <w:rFonts w:ascii="Tahoma" w:hAnsi="Tahoma" w:cs="Tahoma"/>
          <w:b/>
          <w:bCs/>
          <w:sz w:val="22"/>
          <w:szCs w:val="22"/>
        </w:rPr>
        <w:t xml:space="preserve">X  </w:t>
      </w:r>
      <w:r>
        <w:rPr>
          <w:rFonts w:ascii="Tahoma" w:hAnsi="Tahoma" w:cs="Tahoma"/>
          <w:sz w:val="22"/>
          <w:szCs w:val="22"/>
        </w:rPr>
        <w:t>):</w:t>
      </w:r>
    </w:p>
    <w:p w:rsidR="00500527" w:rsidRDefault="000E1A56" w:rsidP="000E1A56">
      <w:pPr>
        <w:pStyle w:val="Standard"/>
        <w:jc w:val="both"/>
      </w:pPr>
      <w:r>
        <w:rPr>
          <w:rFonts w:ascii="Tahoma" w:hAnsi="Tahoma" w:cs="Tahoma"/>
          <w:sz w:val="22"/>
          <w:szCs w:val="22"/>
        </w:rPr>
        <w:t xml:space="preserve"> </w:t>
      </w:r>
      <w:r>
        <w:rPr>
          <w:rFonts w:ascii="Batang" w:eastAsia="Batang" w:hAnsi="Batang" w:cs="Batang"/>
          <w:sz w:val="22"/>
          <w:szCs w:val="22"/>
        </w:rPr>
        <w:t>□</w:t>
      </w:r>
      <w:r>
        <w:rPr>
          <w:rFonts w:ascii="Tahoma" w:hAnsi="Tahoma" w:cs="Tahoma"/>
          <w:sz w:val="22"/>
          <w:szCs w:val="22"/>
        </w:rPr>
        <w:t xml:space="preserve">  instalacja wodociągowa            </w:t>
      </w:r>
      <w:r>
        <w:rPr>
          <w:rFonts w:ascii="Batang" w:eastAsia="Batang" w:hAnsi="Batang" w:cs="Batang"/>
          <w:sz w:val="22"/>
          <w:szCs w:val="22"/>
        </w:rPr>
        <w:t>□</w:t>
      </w:r>
      <w:r>
        <w:rPr>
          <w:rFonts w:ascii="Tahoma" w:hAnsi="Tahoma" w:cs="Tahoma"/>
          <w:sz w:val="22"/>
          <w:szCs w:val="22"/>
        </w:rPr>
        <w:t xml:space="preserve">  inst. kanalizacyjna                  </w:t>
      </w:r>
      <w:r>
        <w:rPr>
          <w:rFonts w:ascii="Batang" w:eastAsia="Batang" w:hAnsi="Batang" w:cs="Batang"/>
          <w:sz w:val="22"/>
          <w:szCs w:val="22"/>
        </w:rPr>
        <w:t>□</w:t>
      </w:r>
      <w:r>
        <w:rPr>
          <w:rFonts w:ascii="Tahoma" w:hAnsi="Tahoma" w:cs="Tahoma"/>
          <w:sz w:val="22"/>
          <w:szCs w:val="22"/>
        </w:rPr>
        <w:t xml:space="preserve">   łazienka</w:t>
      </w:r>
    </w:p>
    <w:p w:rsidR="00500527" w:rsidRDefault="000E1A56" w:rsidP="000E1A56">
      <w:pPr>
        <w:pStyle w:val="Standard"/>
        <w:jc w:val="both"/>
      </w:pPr>
      <w:r>
        <w:rPr>
          <w:rFonts w:ascii="Tahoma" w:hAnsi="Tahoma"/>
          <w:sz w:val="22"/>
          <w:szCs w:val="22"/>
        </w:rPr>
        <w:t xml:space="preserve"> </w:t>
      </w:r>
      <w:r>
        <w:rPr>
          <w:rFonts w:ascii="Batang" w:eastAsia="Batang" w:hAnsi="Batang" w:cs="Batang"/>
          <w:sz w:val="22"/>
          <w:szCs w:val="22"/>
        </w:rPr>
        <w:t>□</w:t>
      </w:r>
      <w:r>
        <w:rPr>
          <w:rFonts w:ascii="Tahoma" w:hAnsi="Tahoma"/>
          <w:sz w:val="22"/>
          <w:szCs w:val="22"/>
        </w:rPr>
        <w:t xml:space="preserve">  gaz z sieci </w:t>
      </w:r>
      <w:r>
        <w:rPr>
          <w:rFonts w:ascii="Tahoma" w:hAnsi="Tahoma"/>
          <w:sz w:val="22"/>
          <w:szCs w:val="22"/>
        </w:rPr>
        <w:t xml:space="preserve">miejskiej                 </w:t>
      </w:r>
      <w:r>
        <w:rPr>
          <w:rFonts w:ascii="Tahoma" w:hAnsi="Tahoma"/>
          <w:sz w:val="14"/>
          <w:szCs w:val="14"/>
        </w:rPr>
        <w:t xml:space="preserve"> </w:t>
      </w:r>
      <w:r>
        <w:rPr>
          <w:rFonts w:ascii="Batang" w:eastAsia="Batang" w:hAnsi="Batang" w:cs="Batang"/>
          <w:sz w:val="22"/>
          <w:szCs w:val="22"/>
        </w:rPr>
        <w:t>□</w:t>
      </w:r>
      <w:r>
        <w:rPr>
          <w:rFonts w:ascii="Tahoma" w:hAnsi="Tahoma"/>
          <w:sz w:val="22"/>
          <w:szCs w:val="22"/>
        </w:rPr>
        <w:t xml:space="preserve">  gaz z butli                            </w:t>
      </w:r>
      <w:r>
        <w:rPr>
          <w:rFonts w:ascii="Tahoma" w:hAnsi="Tahoma"/>
          <w:sz w:val="14"/>
          <w:szCs w:val="14"/>
        </w:rPr>
        <w:t xml:space="preserve">  </w:t>
      </w:r>
      <w:r>
        <w:rPr>
          <w:rFonts w:ascii="Batang" w:eastAsia="Batang" w:hAnsi="Batang" w:cs="Batang"/>
          <w:sz w:val="22"/>
          <w:szCs w:val="22"/>
        </w:rPr>
        <w:t>□</w:t>
      </w:r>
      <w:r>
        <w:rPr>
          <w:rFonts w:ascii="Tahoma" w:hAnsi="Tahoma"/>
          <w:sz w:val="22"/>
          <w:szCs w:val="22"/>
        </w:rPr>
        <w:t xml:space="preserve">   </w:t>
      </w:r>
      <w:r>
        <w:rPr>
          <w:rFonts w:ascii="Tahoma" w:hAnsi="Tahoma" w:cs="Tahoma"/>
          <w:sz w:val="22"/>
          <w:szCs w:val="22"/>
        </w:rPr>
        <w:t>balkon</w:t>
      </w:r>
    </w:p>
    <w:p w:rsidR="00500527" w:rsidRDefault="000E1A56" w:rsidP="000E1A56">
      <w:pPr>
        <w:pStyle w:val="Standard"/>
        <w:jc w:val="both"/>
      </w:pPr>
      <w:r>
        <w:rPr>
          <w:rFonts w:ascii="Tahoma" w:hAnsi="Tahoma" w:cs="Tahoma"/>
          <w:sz w:val="22"/>
          <w:szCs w:val="22"/>
        </w:rPr>
        <w:t xml:space="preserve"> </w:t>
      </w:r>
      <w:r>
        <w:rPr>
          <w:rFonts w:ascii="Batang" w:eastAsia="Batang" w:hAnsi="Batang" w:cs="Batang"/>
          <w:sz w:val="22"/>
          <w:szCs w:val="22"/>
        </w:rPr>
        <w:t>□</w:t>
      </w:r>
      <w:r>
        <w:rPr>
          <w:rFonts w:ascii="Tahoma" w:hAnsi="Tahoma" w:cs="Tahoma"/>
          <w:sz w:val="22"/>
          <w:szCs w:val="22"/>
        </w:rPr>
        <w:t xml:space="preserve">  ogrzewanie centralne             </w:t>
      </w:r>
      <w:r>
        <w:rPr>
          <w:rFonts w:ascii="Tahoma" w:hAnsi="Tahoma" w:cs="Tahoma"/>
          <w:sz w:val="16"/>
          <w:szCs w:val="16"/>
        </w:rPr>
        <w:t xml:space="preserve">   </w:t>
      </w:r>
      <w:r>
        <w:rPr>
          <w:rFonts w:ascii="Batang" w:eastAsia="Batang" w:hAnsi="Batang" w:cs="Batang"/>
          <w:sz w:val="22"/>
          <w:szCs w:val="22"/>
        </w:rPr>
        <w:t>□</w:t>
      </w:r>
      <w:r>
        <w:rPr>
          <w:rFonts w:ascii="Tahoma" w:hAnsi="Tahoma" w:cs="Tahoma"/>
          <w:sz w:val="22"/>
          <w:szCs w:val="22"/>
        </w:rPr>
        <w:t xml:space="preserve">  ogrzewanie piecowe              </w:t>
      </w:r>
      <w:r>
        <w:rPr>
          <w:rFonts w:ascii="Tahoma" w:hAnsi="Tahoma" w:cs="Tahoma"/>
          <w:sz w:val="16"/>
          <w:szCs w:val="16"/>
        </w:rPr>
        <w:t xml:space="preserve">  </w:t>
      </w:r>
      <w:r>
        <w:rPr>
          <w:rFonts w:ascii="Batang" w:eastAsia="Batang" w:hAnsi="Batang" w:cs="Batang"/>
          <w:sz w:val="22"/>
          <w:szCs w:val="22"/>
        </w:rPr>
        <w:t>□</w:t>
      </w:r>
      <w:r>
        <w:rPr>
          <w:rFonts w:ascii="Tahoma" w:hAnsi="Tahoma" w:cs="Tahoma"/>
          <w:sz w:val="22"/>
          <w:szCs w:val="22"/>
        </w:rPr>
        <w:t xml:space="preserve">   </w:t>
      </w:r>
      <w:proofErr w:type="spellStart"/>
      <w:r>
        <w:rPr>
          <w:rFonts w:ascii="Tahoma" w:hAnsi="Tahoma" w:cs="Tahoma"/>
          <w:sz w:val="22"/>
          <w:szCs w:val="22"/>
        </w:rPr>
        <w:t>wc</w:t>
      </w:r>
      <w:proofErr w:type="spellEnd"/>
      <w:r>
        <w:rPr>
          <w:rFonts w:ascii="Tahoma" w:hAnsi="Tahoma" w:cs="Tahoma"/>
          <w:sz w:val="22"/>
          <w:szCs w:val="22"/>
        </w:rPr>
        <w:t xml:space="preserve">    </w:t>
      </w:r>
    </w:p>
    <w:p w:rsidR="00500527" w:rsidRDefault="000E1A56" w:rsidP="000E1A56">
      <w:pPr>
        <w:pStyle w:val="Standard"/>
        <w:jc w:val="both"/>
      </w:pPr>
      <w:r>
        <w:rPr>
          <w:rFonts w:ascii="Tahoma" w:hAnsi="Tahoma" w:cs="Tahoma"/>
          <w:sz w:val="22"/>
          <w:szCs w:val="22"/>
        </w:rPr>
        <w:t xml:space="preserve"> </w:t>
      </w:r>
      <w:r>
        <w:rPr>
          <w:rFonts w:ascii="Batang" w:eastAsia="Batang" w:hAnsi="Batang" w:cs="Batang"/>
          <w:sz w:val="22"/>
          <w:szCs w:val="22"/>
        </w:rPr>
        <w:t>□</w:t>
      </w:r>
      <w:r>
        <w:rPr>
          <w:rFonts w:ascii="Tahoma" w:hAnsi="Tahoma" w:cs="Tahoma"/>
          <w:sz w:val="22"/>
          <w:szCs w:val="22"/>
        </w:rPr>
        <w:t xml:space="preserve">  stolarka okienna PCV              </w:t>
      </w:r>
      <w:r>
        <w:rPr>
          <w:rFonts w:ascii="Tahoma" w:hAnsi="Tahoma" w:cs="Tahoma"/>
          <w:sz w:val="14"/>
          <w:szCs w:val="14"/>
        </w:rPr>
        <w:t xml:space="preserve"> </w:t>
      </w:r>
      <w:r>
        <w:rPr>
          <w:rFonts w:ascii="Tahoma" w:hAnsi="Tahoma" w:cs="Tahoma"/>
          <w:sz w:val="22"/>
          <w:szCs w:val="22"/>
        </w:rPr>
        <w:t xml:space="preserve"> </w:t>
      </w:r>
      <w:r>
        <w:rPr>
          <w:rFonts w:ascii="Batang" w:eastAsia="Batang" w:hAnsi="Batang" w:cs="Batang"/>
          <w:sz w:val="22"/>
          <w:szCs w:val="22"/>
        </w:rPr>
        <w:t>□</w:t>
      </w:r>
      <w:r>
        <w:rPr>
          <w:rFonts w:ascii="Tahoma" w:hAnsi="Tahoma" w:cs="Tahoma"/>
          <w:sz w:val="22"/>
          <w:szCs w:val="22"/>
        </w:rPr>
        <w:t xml:space="preserve">  stolarka okienna drewniana     </w:t>
      </w:r>
      <w:r>
        <w:rPr>
          <w:rFonts w:ascii="Batang" w:eastAsia="Batang" w:hAnsi="Batang" w:cs="Batang"/>
          <w:sz w:val="22"/>
          <w:szCs w:val="22"/>
        </w:rPr>
        <w:t>□</w:t>
      </w:r>
      <w:r>
        <w:rPr>
          <w:rFonts w:ascii="Tahoma" w:hAnsi="Tahoma" w:cs="Tahoma"/>
          <w:sz w:val="22"/>
          <w:szCs w:val="22"/>
        </w:rPr>
        <w:t xml:space="preserve">  winda</w:t>
      </w:r>
    </w:p>
    <w:p w:rsidR="00500527" w:rsidRDefault="000E1A56" w:rsidP="000E1A56">
      <w:pPr>
        <w:pStyle w:val="Standard"/>
        <w:jc w:val="both"/>
      </w:pPr>
      <w:r>
        <w:rPr>
          <w:rFonts w:ascii="Tahoma" w:hAnsi="Tahoma" w:cs="Tahoma"/>
          <w:sz w:val="22"/>
          <w:szCs w:val="22"/>
        </w:rPr>
        <w:t xml:space="preserve"> </w:t>
      </w:r>
      <w:r>
        <w:rPr>
          <w:rFonts w:ascii="Batang" w:eastAsia="Batang" w:hAnsi="Batang" w:cs="Batang"/>
          <w:sz w:val="22"/>
          <w:szCs w:val="22"/>
        </w:rPr>
        <w:t>□</w:t>
      </w:r>
      <w:r>
        <w:rPr>
          <w:rFonts w:ascii="Tahoma" w:hAnsi="Tahoma" w:cs="Tahoma"/>
          <w:sz w:val="22"/>
          <w:szCs w:val="22"/>
        </w:rPr>
        <w:t xml:space="preserve"> </w:t>
      </w:r>
      <w:r>
        <w:rPr>
          <w:rFonts w:ascii="Tahoma" w:hAnsi="Tahoma" w:cs="Tahoma"/>
          <w:sz w:val="22"/>
          <w:szCs w:val="22"/>
        </w:rPr>
        <w:t xml:space="preserve"> woda ciepła z sieci miejskiej   </w:t>
      </w:r>
      <w:r>
        <w:rPr>
          <w:rFonts w:ascii="Tahoma" w:hAnsi="Tahoma" w:cs="Tahoma"/>
          <w:sz w:val="20"/>
          <w:szCs w:val="20"/>
        </w:rPr>
        <w:t xml:space="preserve">  </w:t>
      </w:r>
      <w:r>
        <w:rPr>
          <w:rFonts w:ascii="Tahoma" w:hAnsi="Tahoma" w:cs="Tahoma"/>
          <w:sz w:val="16"/>
          <w:szCs w:val="16"/>
        </w:rPr>
        <w:t xml:space="preserve"> </w:t>
      </w:r>
      <w:r>
        <w:rPr>
          <w:rFonts w:ascii="Batang" w:eastAsia="Batang" w:hAnsi="Batang" w:cs="Batang"/>
          <w:sz w:val="22"/>
          <w:szCs w:val="22"/>
        </w:rPr>
        <w:t>□</w:t>
      </w:r>
      <w:r>
        <w:rPr>
          <w:rFonts w:ascii="Tahoma" w:hAnsi="Tahoma" w:cs="Tahoma"/>
          <w:sz w:val="22"/>
          <w:szCs w:val="22"/>
        </w:rPr>
        <w:t xml:space="preserve">  woda ciepła z piecyka.</w:t>
      </w:r>
    </w:p>
    <w:p w:rsidR="00500527" w:rsidRDefault="000E1A56" w:rsidP="000E1A56">
      <w:pPr>
        <w:pStyle w:val="Standard"/>
        <w:jc w:val="both"/>
      </w:pPr>
      <w:r>
        <w:rPr>
          <w:rFonts w:ascii="Tahoma" w:hAnsi="Tahoma" w:cs="Tahoma"/>
          <w:sz w:val="4"/>
          <w:szCs w:val="4"/>
        </w:rPr>
        <w:t xml:space="preserve">   </w:t>
      </w:r>
    </w:p>
    <w:tbl>
      <w:tblPr>
        <w:tblW w:w="9915" w:type="dxa"/>
        <w:tblInd w:w="-24" w:type="dxa"/>
        <w:tblLayout w:type="fixed"/>
        <w:tblCellMar>
          <w:left w:w="10" w:type="dxa"/>
          <w:right w:w="10" w:type="dxa"/>
        </w:tblCellMar>
        <w:tblLook w:val="0000" w:firstRow="0" w:lastRow="0" w:firstColumn="0" w:lastColumn="0" w:noHBand="0" w:noVBand="0"/>
      </w:tblPr>
      <w:tblGrid>
        <w:gridCol w:w="9915"/>
      </w:tblGrid>
      <w:tr w:rsidR="00500527">
        <w:tblPrEx>
          <w:tblCellMar>
            <w:top w:w="0" w:type="dxa"/>
            <w:bottom w:w="0" w:type="dxa"/>
          </w:tblCellMar>
        </w:tblPrEx>
        <w:tc>
          <w:tcPr>
            <w:tcW w:w="9915" w:type="dxa"/>
            <w:tcBorders>
              <w:top w:val="single" w:sz="2" w:space="0" w:color="000000"/>
              <w:left w:val="single" w:sz="2" w:space="0" w:color="000000"/>
              <w:bottom w:val="single" w:sz="2" w:space="0" w:color="000000"/>
              <w:right w:val="single" w:sz="2" w:space="0" w:color="000000"/>
            </w:tcBorders>
            <w:shd w:val="clear" w:color="auto" w:fill="DDDDDD"/>
            <w:tcMar>
              <w:top w:w="55" w:type="dxa"/>
              <w:left w:w="55" w:type="dxa"/>
              <w:bottom w:w="55" w:type="dxa"/>
              <w:right w:w="55" w:type="dxa"/>
            </w:tcMar>
          </w:tcPr>
          <w:p w:rsidR="00500527" w:rsidRDefault="000E1A56" w:rsidP="000E1A56">
            <w:pPr>
              <w:pStyle w:val="Standard"/>
              <w:numPr>
                <w:ilvl w:val="0"/>
                <w:numId w:val="34"/>
              </w:numPr>
              <w:tabs>
                <w:tab w:val="left" w:pos="227"/>
              </w:tabs>
              <w:ind w:left="227" w:hanging="794"/>
              <w:jc w:val="both"/>
            </w:pPr>
            <w:r>
              <w:rPr>
                <w:noProof/>
              </w:rPr>
              <mc:AlternateContent>
                <mc:Choice Requires="wps">
                  <w:drawing>
                    <wp:anchor distT="0" distB="0" distL="114300" distR="114300" simplePos="0" relativeHeight="251658240" behindDoc="1" locked="0" layoutInCell="1" allowOverlap="1">
                      <wp:simplePos x="0" y="0"/>
                      <wp:positionH relativeFrom="column">
                        <wp:posOffset>5012640</wp:posOffset>
                      </wp:positionH>
                      <wp:positionV relativeFrom="paragraph">
                        <wp:posOffset>10799</wp:posOffset>
                      </wp:positionV>
                      <wp:extent cx="162562" cy="151762"/>
                      <wp:effectExtent l="0" t="0" r="27938" b="19688"/>
                      <wp:wrapNone/>
                      <wp:docPr id="12" name="AutoShape 1"/>
                      <wp:cNvGraphicFramePr/>
                      <a:graphic xmlns:a="http://schemas.openxmlformats.org/drawingml/2006/main">
                        <a:graphicData uri="http://schemas.microsoft.com/office/word/2010/wordprocessingShape">
                          <wps:wsp>
                            <wps:cNvSpPr/>
                            <wps:spPr>
                              <a:xfrm>
                                <a:off x="0" y="0"/>
                                <a:ext cx="162562" cy="151762"/>
                              </a:xfrm>
                              <a:custGeom>
                                <a:avLst/>
                                <a:gdLst>
                                  <a:gd name="f0" fmla="val 10800000"/>
                                  <a:gd name="f1" fmla="val 5400000"/>
                                  <a:gd name="f2" fmla="val 180"/>
                                  <a:gd name="f3" fmla="val w"/>
                                  <a:gd name="f4" fmla="val h"/>
                                  <a:gd name="f5" fmla="val 0"/>
                                  <a:gd name="f6" fmla="val 21600"/>
                                  <a:gd name="f7" fmla="+- 0 0 0"/>
                                  <a:gd name="f8" fmla="*/ f3 1 21600"/>
                                  <a:gd name="f9" fmla="*/ f4 1 21600"/>
                                  <a:gd name="f10" fmla="+- f6 0 f5"/>
                                  <a:gd name="f11" fmla="*/ f7 f0 1"/>
                                  <a:gd name="f12" fmla="*/ f10 1 21600"/>
                                  <a:gd name="f13" fmla="*/ 81281 f10 1"/>
                                  <a:gd name="f14" fmla="*/ 0 f10 1"/>
                                  <a:gd name="f15" fmla="*/ 162562 f10 1"/>
                                  <a:gd name="f16" fmla="*/ 76517 f10 1"/>
                                  <a:gd name="f17" fmla="*/ 153033 f10 1"/>
                                  <a:gd name="f18" fmla="*/ 611722 f10 1"/>
                                  <a:gd name="f19" fmla="*/ 1223445 f10 1"/>
                                  <a:gd name="f20" fmla="*/ 542112 f10 1"/>
                                  <a:gd name="f21" fmla="*/ 1084218 f10 1"/>
                                  <a:gd name="f22" fmla="*/ 4603831 f10 1"/>
                                  <a:gd name="f23" fmla="*/ 9207670 f10 1"/>
                                  <a:gd name="f24" fmla="*/ 3840789 f10 1"/>
                                  <a:gd name="f25" fmla="*/ 7681535 f10 1"/>
                                  <a:gd name="f26" fmla="*/ 34648497 f10 1"/>
                                  <a:gd name="f27" fmla="*/ 69297055 f10 1"/>
                                  <a:gd name="f28" fmla="*/ 27211447 f10 1"/>
                                  <a:gd name="f29" fmla="*/ 54422582 f10 1"/>
                                  <a:gd name="f30" fmla="*/ 260765128 f10 1"/>
                                  <a:gd name="f31" fmla="*/ 521530738 f10 1"/>
                                  <a:gd name="f32" fmla="*/ 192789260 f10 1"/>
                                  <a:gd name="f33" fmla="*/ 385576253 f10 1"/>
                                  <a:gd name="f34" fmla="*/ 1962522412 f10 1"/>
                                  <a:gd name="f35" fmla="*/ 2147483647 f10 1"/>
                                  <a:gd name="f36" fmla="*/ 1365885005 f10 1"/>
                                  <a:gd name="f37" fmla="*/ 21600 f10 1"/>
                                  <a:gd name="f38" fmla="*/ f11 1 f2"/>
                                  <a:gd name="f39" fmla="*/ f13 1 21600"/>
                                  <a:gd name="f40" fmla="*/ f14 1 21600"/>
                                  <a:gd name="f41" fmla="*/ f15 1 21600"/>
                                  <a:gd name="f42" fmla="*/ f16 1 21600"/>
                                  <a:gd name="f43" fmla="*/ f17 1 21600"/>
                                  <a:gd name="f44" fmla="*/ f18 1 21600"/>
                                  <a:gd name="f45" fmla="*/ f19 1 21600"/>
                                  <a:gd name="f46" fmla="*/ f20 1 21600"/>
                                  <a:gd name="f47" fmla="*/ f21 1 21600"/>
                                  <a:gd name="f48" fmla="*/ f22 1 21600"/>
                                  <a:gd name="f49" fmla="*/ f23 1 21600"/>
                                  <a:gd name="f50" fmla="*/ f24 1 21600"/>
                                  <a:gd name="f51" fmla="*/ f25 1 21600"/>
                                  <a:gd name="f52" fmla="*/ f26 1 21600"/>
                                  <a:gd name="f53" fmla="*/ f27 1 21600"/>
                                  <a:gd name="f54" fmla="*/ f28 1 21600"/>
                                  <a:gd name="f55" fmla="*/ f29 1 21600"/>
                                  <a:gd name="f56" fmla="*/ f30 1 21600"/>
                                  <a:gd name="f57" fmla="*/ f31 1 21600"/>
                                  <a:gd name="f58" fmla="*/ f32 1 21600"/>
                                  <a:gd name="f59" fmla="*/ f33 1 21600"/>
                                  <a:gd name="f60" fmla="*/ f34 1 21600"/>
                                  <a:gd name="f61" fmla="*/ f35 1 21600"/>
                                  <a:gd name="f62" fmla="*/ f36 1 21600"/>
                                  <a:gd name="f63" fmla="*/ f37 1 21600"/>
                                  <a:gd name="f64" fmla="+- f38 0 f1"/>
                                  <a:gd name="f65" fmla="*/ f39 1 f12"/>
                                  <a:gd name="f66" fmla="*/ f40 1 f12"/>
                                  <a:gd name="f67" fmla="*/ f41 1 f12"/>
                                  <a:gd name="f68" fmla="*/ f42 1 f12"/>
                                  <a:gd name="f69" fmla="*/ f43 1 f12"/>
                                  <a:gd name="f70" fmla="*/ f44 1 f12"/>
                                  <a:gd name="f71" fmla="*/ f45 1 f12"/>
                                  <a:gd name="f72" fmla="*/ f46 1 f12"/>
                                  <a:gd name="f73" fmla="*/ f47 1 f12"/>
                                  <a:gd name="f74" fmla="*/ f48 1 f12"/>
                                  <a:gd name="f75" fmla="*/ f49 1 f12"/>
                                  <a:gd name="f76" fmla="*/ f50 1 f12"/>
                                  <a:gd name="f77" fmla="*/ f51 1 f12"/>
                                  <a:gd name="f78" fmla="*/ f52 1 f12"/>
                                  <a:gd name="f79" fmla="*/ f53 1 f12"/>
                                  <a:gd name="f80" fmla="*/ f54 1 f12"/>
                                  <a:gd name="f81" fmla="*/ f55 1 f12"/>
                                  <a:gd name="f82" fmla="*/ f56 1 f12"/>
                                  <a:gd name="f83" fmla="*/ f57 1 f12"/>
                                  <a:gd name="f84" fmla="*/ f58 1 f12"/>
                                  <a:gd name="f85" fmla="*/ f59 1 f12"/>
                                  <a:gd name="f86" fmla="*/ f60 1 f12"/>
                                  <a:gd name="f87" fmla="*/ f61 1 f12"/>
                                  <a:gd name="f88" fmla="*/ f62 1 f12"/>
                                  <a:gd name="f89" fmla="*/ f63 1 f12"/>
                                  <a:gd name="f90" fmla="*/ f66 f8 1"/>
                                  <a:gd name="f91" fmla="*/ f89 f8 1"/>
                                  <a:gd name="f92" fmla="*/ f89 f9 1"/>
                                  <a:gd name="f93" fmla="*/ f66 f9 1"/>
                                  <a:gd name="f94" fmla="*/ f65 f8 1"/>
                                  <a:gd name="f95" fmla="*/ f67 f8 1"/>
                                  <a:gd name="f96" fmla="*/ f68 f9 1"/>
                                  <a:gd name="f97" fmla="*/ f69 f9 1"/>
                                  <a:gd name="f98" fmla="*/ f70 f8 1"/>
                                  <a:gd name="f99" fmla="*/ f71 f8 1"/>
                                  <a:gd name="f100" fmla="*/ f72 f9 1"/>
                                  <a:gd name="f101" fmla="*/ f73 f9 1"/>
                                  <a:gd name="f102" fmla="*/ f74 f8 1"/>
                                  <a:gd name="f103" fmla="*/ f75 f8 1"/>
                                  <a:gd name="f104" fmla="*/ f76 f9 1"/>
                                  <a:gd name="f105" fmla="*/ f77 f9 1"/>
                                  <a:gd name="f106" fmla="*/ f78 f8 1"/>
                                  <a:gd name="f107" fmla="*/ f79 f8 1"/>
                                  <a:gd name="f108" fmla="*/ f80 f9 1"/>
                                  <a:gd name="f109" fmla="*/ f81 f9 1"/>
                                  <a:gd name="f110" fmla="*/ f82 f8 1"/>
                                  <a:gd name="f111" fmla="*/ f83 f8 1"/>
                                  <a:gd name="f112" fmla="*/ f84 f9 1"/>
                                  <a:gd name="f113" fmla="*/ f85 f9 1"/>
                                  <a:gd name="f114" fmla="*/ f86 f8 1"/>
                                  <a:gd name="f115" fmla="*/ f87 f8 1"/>
                                  <a:gd name="f116" fmla="*/ f88 f9 1"/>
                                  <a:gd name="f117" fmla="*/ f87 f9 1"/>
                                </a:gdLst>
                                <a:ahLst/>
                                <a:cxnLst>
                                  <a:cxn ang="3cd4">
                                    <a:pos x="hc" y="t"/>
                                  </a:cxn>
                                  <a:cxn ang="0">
                                    <a:pos x="r" y="vc"/>
                                  </a:cxn>
                                  <a:cxn ang="cd4">
                                    <a:pos x="hc" y="b"/>
                                  </a:cxn>
                                  <a:cxn ang="cd2">
                                    <a:pos x="l" y="vc"/>
                                  </a:cxn>
                                  <a:cxn ang="f64">
                                    <a:pos x="f94" y="f93"/>
                                  </a:cxn>
                                  <a:cxn ang="f64">
                                    <a:pos x="f95" y="f96"/>
                                  </a:cxn>
                                  <a:cxn ang="f64">
                                    <a:pos x="f94" y="f97"/>
                                  </a:cxn>
                                  <a:cxn ang="f64">
                                    <a:pos x="f90" y="f96"/>
                                  </a:cxn>
                                  <a:cxn ang="f64">
                                    <a:pos x="f98" y="f93"/>
                                  </a:cxn>
                                  <a:cxn ang="f64">
                                    <a:pos x="f99" y="f100"/>
                                  </a:cxn>
                                  <a:cxn ang="f64">
                                    <a:pos x="f98" y="f101"/>
                                  </a:cxn>
                                  <a:cxn ang="f64">
                                    <a:pos x="f90" y="f100"/>
                                  </a:cxn>
                                  <a:cxn ang="f64">
                                    <a:pos x="f102" y="f93"/>
                                  </a:cxn>
                                  <a:cxn ang="f64">
                                    <a:pos x="f103" y="f104"/>
                                  </a:cxn>
                                  <a:cxn ang="f64">
                                    <a:pos x="f102" y="f105"/>
                                  </a:cxn>
                                  <a:cxn ang="f64">
                                    <a:pos x="f90" y="f104"/>
                                  </a:cxn>
                                  <a:cxn ang="f64">
                                    <a:pos x="f106" y="f93"/>
                                  </a:cxn>
                                  <a:cxn ang="f64">
                                    <a:pos x="f107" y="f108"/>
                                  </a:cxn>
                                  <a:cxn ang="f64">
                                    <a:pos x="f106" y="f109"/>
                                  </a:cxn>
                                  <a:cxn ang="f64">
                                    <a:pos x="f90" y="f108"/>
                                  </a:cxn>
                                  <a:cxn ang="f64">
                                    <a:pos x="f110" y="f93"/>
                                  </a:cxn>
                                  <a:cxn ang="f64">
                                    <a:pos x="f111" y="f112"/>
                                  </a:cxn>
                                  <a:cxn ang="f64">
                                    <a:pos x="f110" y="f113"/>
                                  </a:cxn>
                                  <a:cxn ang="f64">
                                    <a:pos x="f90" y="f112"/>
                                  </a:cxn>
                                  <a:cxn ang="f64">
                                    <a:pos x="f114" y="f93"/>
                                  </a:cxn>
                                  <a:cxn ang="f64">
                                    <a:pos x="f115" y="f116"/>
                                  </a:cxn>
                                  <a:cxn ang="f64">
                                    <a:pos x="f114" y="f117"/>
                                  </a:cxn>
                                  <a:cxn ang="f64">
                                    <a:pos x="f90" y="f116"/>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Lst>
                                <a:rect l="f90" t="f93" r="f91" b="f92"/>
                                <a:pathLst>
                                  <a:path w="21600" h="21600">
                                    <a:moveTo>
                                      <a:pt x="f5" y="f5"/>
                                    </a:moveTo>
                                    <a:lnTo>
                                      <a:pt x="f6" y="f5"/>
                                    </a:lnTo>
                                    <a:lnTo>
                                      <a:pt x="f6" y="f6"/>
                                    </a:lnTo>
                                    <a:lnTo>
                                      <a:pt x="f5" y="f6"/>
                                    </a:lnTo>
                                    <a:lnTo>
                                      <a:pt x="f5" y="f5"/>
                                    </a:lnTo>
                                    <a:close/>
                                  </a:path>
                                </a:pathLst>
                              </a:custGeom>
                              <a:solidFill>
                                <a:srgbClr val="FFFFFF"/>
                              </a:solidFill>
                              <a:ln w="9363" cap="flat">
                                <a:solidFill>
                                  <a:srgbClr val="000000"/>
                                </a:solidFill>
                                <a:prstDash val="solid"/>
                                <a:round/>
                              </a:ln>
                            </wps:spPr>
                            <wps:txbx>
                              <w:txbxContent>
                                <w:p w:rsidR="00500527" w:rsidRDefault="00500527">
                                  <w:pPr>
                                    <w:rPr>
                                      <w:rFonts w:hint="eastAsia"/>
                                    </w:rPr>
                                  </w:pPr>
                                </w:p>
                              </w:txbxContent>
                            </wps:txbx>
                            <wps:bodyPr vert="horz" wrap="none" lIns="158758" tIns="82442" rIns="158758" bIns="82442" anchor="ctr" anchorCtr="0" compatLnSpc="0">
                              <a:noAutofit/>
                            </wps:bodyPr>
                          </wps:wsp>
                        </a:graphicData>
                      </a:graphic>
                    </wp:anchor>
                  </w:drawing>
                </mc:Choice>
                <mc:Fallback>
                  <w:pict>
                    <v:shape id="AutoShape 1" o:spid="_x0000_s1037" style="position:absolute;left:0;text-align:left;margin-left:394.7pt;margin-top:.85pt;width:12.8pt;height:11.95pt;z-index:-251658240;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" adj="-11796480,,5400" path="m,l21600,r,21600l,21600,,xe" strokeweight=".26008mm">
                      <v:stroke joinstyle="round"/>
                      <v:formulas/>
                      <v:path arrowok="t" o:connecttype="custom" o:connectlocs="81281,0;162562,75881;81281,151762;0,75881;611722,0;1223445,537610;611722,1075213;0,537610;4603831,0;9207670,3808889;4603831,7617736;0,3808889;34648517,0;69297095,26985455;34648517,53970607;0,26985455;260765230,0;521530919,191188131;260765230,382374069;0,191188131;1962523182,0;2147483646,1354540911;1962523182,2147483646;0,1354540911;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 o:connectangles="270,0,90,180,270,270,270,270,270,270,270,270,270,270,270,270,270,270,270,270,270,270,270,270,270,270,270,270,270,270,270,270,270,270,270,270,270,270,270,270,270,270,270,270,270,270,270,270,270,270,270,270" textboxrect="0,0,21600,21600"/>
                      <v:textbox inset="4.40994mm,2.29006mm,4.40994mm,2.29006mm">
                        <w:txbxContent>
                          <w:p w:rsidR="00500527" w:rsidRDefault="00500527">
                            <w:pPr>
                              <w:rPr>
                                <w:rFonts w:hint="eastAsia"/>
                              </w:rPr>
                            </w:pPr>
                          </w:p>
                        </w:txbxContent>
                      </v:textbox>
                    </v:shape>
                  </w:pict>
                </mc:Fallback>
              </mc:AlternateContent>
            </w:r>
            <w:r>
              <w:rPr>
                <w:rFonts w:ascii="Tahoma" w:hAnsi="Tahoma" w:cs="Tahoma"/>
                <w:b/>
                <w:bCs/>
                <w:sz w:val="22"/>
                <w:szCs w:val="22"/>
              </w:rPr>
              <w:t>III. Oczekiwania wnioskodawcy dotyczące lokalu (właściwe zaznaczyć  X ):</w:t>
            </w:r>
          </w:p>
        </w:tc>
      </w:tr>
    </w:tbl>
    <w:p w:rsidR="00500527" w:rsidRDefault="00500527" w:rsidP="000E1A56">
      <w:pPr>
        <w:pStyle w:val="Standard"/>
        <w:jc w:val="both"/>
        <w:rPr>
          <w:sz w:val="8"/>
          <w:szCs w:val="8"/>
        </w:rPr>
      </w:pPr>
    </w:p>
    <w:p w:rsidR="00500527" w:rsidRDefault="000E1A56" w:rsidP="000E1A56">
      <w:pPr>
        <w:pStyle w:val="Standard"/>
        <w:jc w:val="both"/>
      </w:pPr>
      <w:r>
        <w:rPr>
          <w:rFonts w:ascii="Tahoma" w:hAnsi="Tahoma" w:cs="Tahoma"/>
          <w:sz w:val="8"/>
          <w:szCs w:val="8"/>
        </w:rPr>
        <w:t xml:space="preserve">  </w:t>
      </w:r>
      <w:r>
        <w:rPr>
          <w:rFonts w:ascii="Tahoma" w:hAnsi="Tahoma" w:cs="Tahoma"/>
          <w:sz w:val="22"/>
          <w:szCs w:val="22"/>
        </w:rPr>
        <w:t>1. Powierzchnia lokalu ………….….…..… m</w:t>
      </w:r>
      <w:r>
        <w:rPr>
          <w:rFonts w:ascii="Tahoma" w:hAnsi="Tahoma" w:cs="Tahoma"/>
          <w:sz w:val="22"/>
          <w:szCs w:val="22"/>
          <w:vertAlign w:val="superscript"/>
        </w:rPr>
        <w:t>2</w:t>
      </w:r>
      <w:r>
        <w:rPr>
          <w:rFonts w:ascii="Tahoma" w:hAnsi="Tahoma" w:cs="Tahoma"/>
          <w:sz w:val="22"/>
          <w:szCs w:val="22"/>
        </w:rPr>
        <w:t>,  Ilość pokoi .....…….….....,    Piętro</w:t>
      </w:r>
      <w:r>
        <w:rPr>
          <w:rFonts w:ascii="Tahoma" w:hAnsi="Tahoma" w:cs="Tahoma"/>
          <w:b/>
          <w:sz w:val="22"/>
          <w:szCs w:val="22"/>
        </w:rPr>
        <w:t xml:space="preserve"> </w:t>
      </w:r>
      <w:r>
        <w:rPr>
          <w:rFonts w:ascii="Tahoma" w:hAnsi="Tahoma" w:cs="Tahoma"/>
          <w:sz w:val="22"/>
          <w:szCs w:val="22"/>
        </w:rPr>
        <w:t xml:space="preserve">……..…….…… ,   </w:t>
      </w:r>
    </w:p>
    <w:p w:rsidR="00500527" w:rsidRDefault="000E1A56" w:rsidP="000E1A56">
      <w:pPr>
        <w:pStyle w:val="Standard"/>
        <w:jc w:val="both"/>
      </w:pPr>
      <w:r>
        <w:rPr>
          <w:noProof/>
        </w:rPr>
        <mc:AlternateContent>
          <mc:Choice Requires="wps">
            <w:drawing>
              <wp:anchor distT="0" distB="0" distL="114300" distR="114300" simplePos="0" relativeHeight="14" behindDoc="0" locked="0" layoutInCell="1" allowOverlap="1">
                <wp:simplePos x="0" y="0"/>
                <wp:positionH relativeFrom="column">
                  <wp:posOffset>2831403</wp:posOffset>
                </wp:positionH>
                <wp:positionV relativeFrom="paragraph">
                  <wp:posOffset>1435</wp:posOffset>
                </wp:positionV>
                <wp:extent cx="162562" cy="151762"/>
                <wp:effectExtent l="0" t="0" r="27938" b="19688"/>
                <wp:wrapNone/>
                <wp:docPr id="13" name="AutoShape 141"/>
                <wp:cNvGraphicFramePr/>
                <a:graphic xmlns:a="http://schemas.openxmlformats.org/drawingml/2006/main">
                  <a:graphicData uri="http://schemas.microsoft.com/office/word/2010/wordprocessingShape">
                    <wps:wsp>
                      <wps:cNvSpPr/>
                      <wps:spPr>
                        <a:xfrm>
                          <a:off x="0" y="0"/>
                          <a:ext cx="162562" cy="151762"/>
                        </a:xfrm>
                        <a:custGeom>
                          <a:avLst/>
                          <a:gdLst>
                            <a:gd name="f0" fmla="val 10800000"/>
                            <a:gd name="f1" fmla="val 5400000"/>
                            <a:gd name="f2" fmla="val 180"/>
                            <a:gd name="f3" fmla="val w"/>
                            <a:gd name="f4" fmla="val h"/>
                            <a:gd name="f5" fmla="val 0"/>
                            <a:gd name="f6" fmla="val 21600"/>
                            <a:gd name="f7" fmla="+- 0 0 0"/>
                            <a:gd name="f8" fmla="*/ f3 1 21600"/>
                            <a:gd name="f9" fmla="*/ f4 1 21600"/>
                            <a:gd name="f10" fmla="+- f6 0 f5"/>
                            <a:gd name="f11" fmla="*/ f7 f0 1"/>
                            <a:gd name="f12" fmla="*/ f10 1 21600"/>
                            <a:gd name="f13" fmla="*/ 81281 f10 1"/>
                            <a:gd name="f14" fmla="*/ 0 f10 1"/>
                            <a:gd name="f15" fmla="*/ 162562 f10 1"/>
                            <a:gd name="f16" fmla="*/ 76517 f10 1"/>
                            <a:gd name="f17" fmla="*/ 153033 f10 1"/>
                            <a:gd name="f18" fmla="*/ 611722 f10 1"/>
                            <a:gd name="f19" fmla="*/ 1223445 f10 1"/>
                            <a:gd name="f20" fmla="*/ 542112 f10 1"/>
                            <a:gd name="f21" fmla="*/ 1084218 f10 1"/>
                            <a:gd name="f22" fmla="*/ 4603831 f10 1"/>
                            <a:gd name="f23" fmla="*/ 9207670 f10 1"/>
                            <a:gd name="f24" fmla="*/ 3840789 f10 1"/>
                            <a:gd name="f25" fmla="*/ 7681535 f10 1"/>
                            <a:gd name="f26" fmla="*/ 34648497 f10 1"/>
                            <a:gd name="f27" fmla="*/ 69297055 f10 1"/>
                            <a:gd name="f28" fmla="*/ 27211447 f10 1"/>
                            <a:gd name="f29" fmla="*/ 54422582 f10 1"/>
                            <a:gd name="f30" fmla="*/ 260765128 f10 1"/>
                            <a:gd name="f31" fmla="*/ 521530738 f10 1"/>
                            <a:gd name="f32" fmla="*/ 192789260 f10 1"/>
                            <a:gd name="f33" fmla="*/ 385576253 f10 1"/>
                            <a:gd name="f34" fmla="*/ 1962522412 f10 1"/>
                            <a:gd name="f35" fmla="*/ 2147483647 f10 1"/>
                            <a:gd name="f36" fmla="*/ 1365885005 f10 1"/>
                            <a:gd name="f37" fmla="*/ 21600 f10 1"/>
                            <a:gd name="f38" fmla="*/ f11 1 f2"/>
                            <a:gd name="f39" fmla="*/ f13 1 21600"/>
                            <a:gd name="f40" fmla="*/ f14 1 21600"/>
                            <a:gd name="f41" fmla="*/ f15 1 21600"/>
                            <a:gd name="f42" fmla="*/ f16 1 21600"/>
                            <a:gd name="f43" fmla="*/ f17 1 21600"/>
                            <a:gd name="f44" fmla="*/ f18 1 21600"/>
                            <a:gd name="f45" fmla="*/ f19 1 21600"/>
                            <a:gd name="f46" fmla="*/ f20 1 21600"/>
                            <a:gd name="f47" fmla="*/ f21 1 21600"/>
                            <a:gd name="f48" fmla="*/ f22 1 21600"/>
                            <a:gd name="f49" fmla="*/ f23 1 21600"/>
                            <a:gd name="f50" fmla="*/ f24 1 21600"/>
                            <a:gd name="f51" fmla="*/ f25 1 21600"/>
                            <a:gd name="f52" fmla="*/ f26 1 21600"/>
                            <a:gd name="f53" fmla="*/ f27 1 21600"/>
                            <a:gd name="f54" fmla="*/ f28 1 21600"/>
                            <a:gd name="f55" fmla="*/ f29 1 21600"/>
                            <a:gd name="f56" fmla="*/ f30 1 21600"/>
                            <a:gd name="f57" fmla="*/ f31 1 21600"/>
                            <a:gd name="f58" fmla="*/ f32 1 21600"/>
                            <a:gd name="f59" fmla="*/ f33 1 21600"/>
                            <a:gd name="f60" fmla="*/ f34 1 21600"/>
                            <a:gd name="f61" fmla="*/ f35 1 21600"/>
                            <a:gd name="f62" fmla="*/ f36 1 21600"/>
                            <a:gd name="f63" fmla="*/ f37 1 21600"/>
                            <a:gd name="f64" fmla="+- f38 0 f1"/>
                            <a:gd name="f65" fmla="*/ f39 1 f12"/>
                            <a:gd name="f66" fmla="*/ f40 1 f12"/>
                            <a:gd name="f67" fmla="*/ f41 1 f12"/>
                            <a:gd name="f68" fmla="*/ f42 1 f12"/>
                            <a:gd name="f69" fmla="*/ f43 1 f12"/>
                            <a:gd name="f70" fmla="*/ f44 1 f12"/>
                            <a:gd name="f71" fmla="*/ f45 1 f12"/>
                            <a:gd name="f72" fmla="*/ f46 1 f12"/>
                            <a:gd name="f73" fmla="*/ f47 1 f12"/>
                            <a:gd name="f74" fmla="*/ f48 1 f12"/>
                            <a:gd name="f75" fmla="*/ f49 1 f12"/>
                            <a:gd name="f76" fmla="*/ f50 1 f12"/>
                            <a:gd name="f77" fmla="*/ f51 1 f12"/>
                            <a:gd name="f78" fmla="*/ f52 1 f12"/>
                            <a:gd name="f79" fmla="*/ f53 1 f12"/>
                            <a:gd name="f80" fmla="*/ f54 1 f12"/>
                            <a:gd name="f81" fmla="*/ f55 1 f12"/>
                            <a:gd name="f82" fmla="*/ f56 1 f12"/>
                            <a:gd name="f83" fmla="*/ f57 1 f12"/>
                            <a:gd name="f84" fmla="*/ f58 1 f12"/>
                            <a:gd name="f85" fmla="*/ f59 1 f12"/>
                            <a:gd name="f86" fmla="*/ f60 1 f12"/>
                            <a:gd name="f87" fmla="*/ f61 1 f12"/>
                            <a:gd name="f88" fmla="*/ f62 1 f12"/>
                            <a:gd name="f89" fmla="*/ f63 1 f12"/>
                            <a:gd name="f90" fmla="*/ f66 f8 1"/>
                            <a:gd name="f91" fmla="*/ f89 f8 1"/>
                            <a:gd name="f92" fmla="*/ f89 f9 1"/>
                            <a:gd name="f93" fmla="*/ f66 f9 1"/>
                            <a:gd name="f94" fmla="*/ f65 f8 1"/>
                            <a:gd name="f95" fmla="*/ f67 f8 1"/>
                            <a:gd name="f96" fmla="*/ f68 f9 1"/>
                            <a:gd name="f97" fmla="*/ f69 f9 1"/>
                            <a:gd name="f98" fmla="*/ f70 f8 1"/>
                            <a:gd name="f99" fmla="*/ f71 f8 1"/>
                            <a:gd name="f100" fmla="*/ f72 f9 1"/>
                            <a:gd name="f101" fmla="*/ f73 f9 1"/>
                            <a:gd name="f102" fmla="*/ f74 f8 1"/>
                            <a:gd name="f103" fmla="*/ f75 f8 1"/>
                            <a:gd name="f104" fmla="*/ f76 f9 1"/>
                            <a:gd name="f105" fmla="*/ f77 f9 1"/>
                            <a:gd name="f106" fmla="*/ f78 f8 1"/>
                            <a:gd name="f107" fmla="*/ f79 f8 1"/>
                            <a:gd name="f108" fmla="*/ f80 f9 1"/>
                            <a:gd name="f109" fmla="*/ f81 f9 1"/>
                            <a:gd name="f110" fmla="*/ f82 f8 1"/>
                            <a:gd name="f111" fmla="*/ f83 f8 1"/>
                            <a:gd name="f112" fmla="*/ f84 f9 1"/>
                            <a:gd name="f113" fmla="*/ f85 f9 1"/>
                            <a:gd name="f114" fmla="*/ f86 f8 1"/>
                            <a:gd name="f115" fmla="*/ f87 f8 1"/>
                            <a:gd name="f116" fmla="*/ f88 f9 1"/>
                            <a:gd name="f117" fmla="*/ f87 f9 1"/>
                          </a:gdLst>
                          <a:ahLst/>
                          <a:cxnLst>
                            <a:cxn ang="3cd4">
                              <a:pos x="hc" y="t"/>
                            </a:cxn>
                            <a:cxn ang="0">
                              <a:pos x="r" y="vc"/>
                            </a:cxn>
                            <a:cxn ang="cd4">
                              <a:pos x="hc" y="b"/>
                            </a:cxn>
                            <a:cxn ang="cd2">
                              <a:pos x="l" y="vc"/>
                            </a:cxn>
                            <a:cxn ang="f64">
                              <a:pos x="f94" y="f93"/>
                            </a:cxn>
                            <a:cxn ang="f64">
                              <a:pos x="f95" y="f96"/>
                            </a:cxn>
                            <a:cxn ang="f64">
                              <a:pos x="f94" y="f97"/>
                            </a:cxn>
                            <a:cxn ang="f64">
                              <a:pos x="f90" y="f96"/>
                            </a:cxn>
                            <a:cxn ang="f64">
                              <a:pos x="f98" y="f93"/>
                            </a:cxn>
                            <a:cxn ang="f64">
                              <a:pos x="f99" y="f100"/>
                            </a:cxn>
                            <a:cxn ang="f64">
                              <a:pos x="f98" y="f101"/>
                            </a:cxn>
                            <a:cxn ang="f64">
                              <a:pos x="f90" y="f100"/>
                            </a:cxn>
                            <a:cxn ang="f64">
                              <a:pos x="f102" y="f93"/>
                            </a:cxn>
                            <a:cxn ang="f64">
                              <a:pos x="f103" y="f104"/>
                            </a:cxn>
                            <a:cxn ang="f64">
                              <a:pos x="f102" y="f105"/>
                            </a:cxn>
                            <a:cxn ang="f64">
                              <a:pos x="f90" y="f104"/>
                            </a:cxn>
                            <a:cxn ang="f64">
                              <a:pos x="f106" y="f93"/>
                            </a:cxn>
                            <a:cxn ang="f64">
                              <a:pos x="f107" y="f108"/>
                            </a:cxn>
                            <a:cxn ang="f64">
                              <a:pos x="f106" y="f109"/>
                            </a:cxn>
                            <a:cxn ang="f64">
                              <a:pos x="f90" y="f108"/>
                            </a:cxn>
                            <a:cxn ang="f64">
                              <a:pos x="f110" y="f93"/>
                            </a:cxn>
                            <a:cxn ang="f64">
                              <a:pos x="f111" y="f112"/>
                            </a:cxn>
                            <a:cxn ang="f64">
                              <a:pos x="f110" y="f113"/>
                            </a:cxn>
                            <a:cxn ang="f64">
                              <a:pos x="f90" y="f112"/>
                            </a:cxn>
                            <a:cxn ang="f64">
                              <a:pos x="f114" y="f93"/>
                            </a:cxn>
                            <a:cxn ang="f64">
                              <a:pos x="f115" y="f116"/>
                            </a:cxn>
                            <a:cxn ang="f64">
                              <a:pos x="f114" y="f117"/>
                            </a:cxn>
                            <a:cxn ang="f64">
                              <a:pos x="f90" y="f116"/>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Lst>
                          <a:rect l="f90" t="f93" r="f91" b="f92"/>
                          <a:pathLst>
                            <a:path w="21600" h="21600">
                              <a:moveTo>
                                <a:pt x="f5" y="f5"/>
                              </a:moveTo>
                              <a:lnTo>
                                <a:pt x="f6" y="f5"/>
                              </a:lnTo>
                              <a:lnTo>
                                <a:pt x="f6" y="f6"/>
                              </a:lnTo>
                              <a:lnTo>
                                <a:pt x="f5" y="f6"/>
                              </a:lnTo>
                              <a:lnTo>
                                <a:pt x="f5" y="f5"/>
                              </a:lnTo>
                              <a:close/>
                            </a:path>
                          </a:pathLst>
                        </a:custGeom>
                        <a:solidFill>
                          <a:srgbClr val="FFFFFF"/>
                        </a:solidFill>
                        <a:ln w="9363" cap="flat">
                          <a:solidFill>
                            <a:srgbClr val="000000"/>
                          </a:solidFill>
                          <a:prstDash val="solid"/>
                          <a:round/>
                        </a:ln>
                      </wps:spPr>
                      <wps:txbx>
                        <w:txbxContent>
                          <w:p w:rsidR="00500527" w:rsidRDefault="00500527">
                            <w:pPr>
                              <w:rPr>
                                <w:rFonts w:hint="eastAsia"/>
                              </w:rPr>
                            </w:pPr>
                          </w:p>
                        </w:txbxContent>
                      </wps:txbx>
                      <wps:bodyPr vert="horz" wrap="none" lIns="158758" tIns="82442" rIns="158758" bIns="82442" anchor="ctr" anchorCtr="0" compatLnSpc="0">
                        <a:noAutofit/>
                      </wps:bodyPr>
                    </wps:wsp>
                  </a:graphicData>
                </a:graphic>
              </wp:anchor>
            </w:drawing>
          </mc:Choice>
          <mc:Fallback>
            <w:pict>
              <v:shape id="AutoShape 141" o:spid="_x0000_s1038" style="position:absolute;left:0;text-align:left;margin-left:222.95pt;margin-top:.1pt;width:12.8pt;height:11.95pt;z-index:14;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" adj="-11796480,,5400" path="m,l21600,r,21600l,21600,,xe" strokeweight=".26008mm">
                <v:stroke joinstyle="round"/>
                <v:formulas/>
                <v:path arrowok="t" o:connecttype="custom" o:connectlocs="81281,0;162562,75881;81281,151762;0,75881;611722,0;1223445,537610;611722,1075213;0,537610;4603831,0;9207670,3808889;4603831,7617736;0,3808889;34648517,0;69297095,26985455;34648517,53970607;0,26985455;260765230,0;521530919,191188131;260765230,382374069;0,191188131;1962523182,0;2147483646,1354540911;1962523182,2147483646;0,1354540911;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 o:connectangles="270,0,90,180,270,270,270,270,270,270,270,270,270,270,270,270,270,270,270,270,270,270,270,270,270,270,270,270,270,270,270,270,270,270,270,270,270,270,270,270,270,270,270,270,270,270,270,270,270,270,270,270" textboxrect="0,0,21600,21600"/>
                <v:textbox inset="4.40994mm,2.29006mm,4.40994mm,2.29006mm">
                  <w:txbxContent>
                    <w:p w:rsidR="00500527" w:rsidRDefault="00500527">
                      <w:pPr>
                        <w:rPr>
                          <w:rFonts w:hint="eastAsia"/>
                        </w:rPr>
                      </w:pPr>
                    </w:p>
                  </w:txbxContent>
                </v:textbox>
              </v:shape>
            </w:pict>
          </mc:Fallback>
        </mc:AlternateContent>
      </w:r>
      <w:r>
        <w:rPr>
          <w:noProof/>
        </w:rPr>
        <mc:AlternateContent>
          <mc:Choice Requires="wps">
            <w:drawing>
              <wp:anchor distT="0" distB="0" distL="114300" distR="114300" simplePos="0" relativeHeight="15" behindDoc="0" locked="0" layoutInCell="1" allowOverlap="1">
                <wp:simplePos x="0" y="0"/>
                <wp:positionH relativeFrom="column">
                  <wp:posOffset>2831403</wp:posOffset>
                </wp:positionH>
                <wp:positionV relativeFrom="paragraph">
                  <wp:posOffset>1435</wp:posOffset>
                </wp:positionV>
                <wp:extent cx="162562" cy="151762"/>
                <wp:effectExtent l="0" t="0" r="27938" b="19688"/>
                <wp:wrapNone/>
                <wp:docPr id="14" name="AutoShape 142"/>
                <wp:cNvGraphicFramePr/>
                <a:graphic xmlns:a="http://schemas.openxmlformats.org/drawingml/2006/main">
                  <a:graphicData uri="http://schemas.microsoft.com/office/word/2010/wordprocessingShape">
                    <wps:wsp>
                      <wps:cNvSpPr/>
                      <wps:spPr>
                        <a:xfrm>
                          <a:off x="0" y="0"/>
                          <a:ext cx="162562" cy="151762"/>
                        </a:xfrm>
                        <a:custGeom>
                          <a:avLst/>
                          <a:gdLst>
                            <a:gd name="f0" fmla="val 10800000"/>
                            <a:gd name="f1" fmla="val 5400000"/>
                            <a:gd name="f2" fmla="val 180"/>
                            <a:gd name="f3" fmla="val w"/>
                            <a:gd name="f4" fmla="val h"/>
                            <a:gd name="f5" fmla="val 0"/>
                            <a:gd name="f6" fmla="val 21600"/>
                            <a:gd name="f7" fmla="+- 0 0 0"/>
                            <a:gd name="f8" fmla="*/ f3 1 21600"/>
                            <a:gd name="f9" fmla="*/ f4 1 21600"/>
                            <a:gd name="f10" fmla="+- f6 0 f5"/>
                            <a:gd name="f11" fmla="*/ f7 f0 1"/>
                            <a:gd name="f12" fmla="*/ f10 1 21600"/>
                            <a:gd name="f13" fmla="*/ 81281 f10 1"/>
                            <a:gd name="f14" fmla="*/ 0 f10 1"/>
                            <a:gd name="f15" fmla="*/ 162562 f10 1"/>
                            <a:gd name="f16" fmla="*/ 76517 f10 1"/>
                            <a:gd name="f17" fmla="*/ 153033 f10 1"/>
                            <a:gd name="f18" fmla="*/ 611722 f10 1"/>
                            <a:gd name="f19" fmla="*/ 1223445 f10 1"/>
                            <a:gd name="f20" fmla="*/ 542112 f10 1"/>
                            <a:gd name="f21" fmla="*/ 1084218 f10 1"/>
                            <a:gd name="f22" fmla="*/ 4603831 f10 1"/>
                            <a:gd name="f23" fmla="*/ 9207670 f10 1"/>
                            <a:gd name="f24" fmla="*/ 3840789 f10 1"/>
                            <a:gd name="f25" fmla="*/ 7681535 f10 1"/>
                            <a:gd name="f26" fmla="*/ 34648497 f10 1"/>
                            <a:gd name="f27" fmla="*/ 69297055 f10 1"/>
                            <a:gd name="f28" fmla="*/ 27211447 f10 1"/>
                            <a:gd name="f29" fmla="*/ 54422582 f10 1"/>
                            <a:gd name="f30" fmla="*/ 260765128 f10 1"/>
                            <a:gd name="f31" fmla="*/ 521530738 f10 1"/>
                            <a:gd name="f32" fmla="*/ 192789260 f10 1"/>
                            <a:gd name="f33" fmla="*/ 385576253 f10 1"/>
                            <a:gd name="f34" fmla="*/ 1962522412 f10 1"/>
                            <a:gd name="f35" fmla="*/ 2147483647 f10 1"/>
                            <a:gd name="f36" fmla="*/ 1365885005 f10 1"/>
                            <a:gd name="f37" fmla="*/ 21600 f10 1"/>
                            <a:gd name="f38" fmla="*/ f11 1 f2"/>
                            <a:gd name="f39" fmla="*/ f13 1 21600"/>
                            <a:gd name="f40" fmla="*/ f14 1 21600"/>
                            <a:gd name="f41" fmla="*/ f15 1 21600"/>
                            <a:gd name="f42" fmla="*/ f16 1 21600"/>
                            <a:gd name="f43" fmla="*/ f17 1 21600"/>
                            <a:gd name="f44" fmla="*/ f18 1 21600"/>
                            <a:gd name="f45" fmla="*/ f19 1 21600"/>
                            <a:gd name="f46" fmla="*/ f20 1 21600"/>
                            <a:gd name="f47" fmla="*/ f21 1 21600"/>
                            <a:gd name="f48" fmla="*/ f22 1 21600"/>
                            <a:gd name="f49" fmla="*/ f23 1 21600"/>
                            <a:gd name="f50" fmla="*/ f24 1 21600"/>
                            <a:gd name="f51" fmla="*/ f25 1 21600"/>
                            <a:gd name="f52" fmla="*/ f26 1 21600"/>
                            <a:gd name="f53" fmla="*/ f27 1 21600"/>
                            <a:gd name="f54" fmla="*/ f28 1 21600"/>
                            <a:gd name="f55" fmla="*/ f29 1 21600"/>
                            <a:gd name="f56" fmla="*/ f30 1 21600"/>
                            <a:gd name="f57" fmla="*/ f31 1 21600"/>
                            <a:gd name="f58" fmla="*/ f32 1 21600"/>
                            <a:gd name="f59" fmla="*/ f33 1 21600"/>
                            <a:gd name="f60" fmla="*/ f34 1 21600"/>
                            <a:gd name="f61" fmla="*/ f35 1 21600"/>
                            <a:gd name="f62" fmla="*/ f36 1 21600"/>
                            <a:gd name="f63" fmla="*/ f37 1 21600"/>
                            <a:gd name="f64" fmla="+- f38 0 f1"/>
                            <a:gd name="f65" fmla="*/ f39 1 f12"/>
                            <a:gd name="f66" fmla="*/ f40 1 f12"/>
                            <a:gd name="f67" fmla="*/ f41 1 f12"/>
                            <a:gd name="f68" fmla="*/ f42 1 f12"/>
                            <a:gd name="f69" fmla="*/ f43 1 f12"/>
                            <a:gd name="f70" fmla="*/ f44 1 f12"/>
                            <a:gd name="f71" fmla="*/ f45 1 f12"/>
                            <a:gd name="f72" fmla="*/ f46 1 f12"/>
                            <a:gd name="f73" fmla="*/ f47 1 f12"/>
                            <a:gd name="f74" fmla="*/ f48 1 f12"/>
                            <a:gd name="f75" fmla="*/ f49 1 f12"/>
                            <a:gd name="f76" fmla="*/ f50 1 f12"/>
                            <a:gd name="f77" fmla="*/ f51 1 f12"/>
                            <a:gd name="f78" fmla="*/ f52 1 f12"/>
                            <a:gd name="f79" fmla="*/ f53 1 f12"/>
                            <a:gd name="f80" fmla="*/ f54 1 f12"/>
                            <a:gd name="f81" fmla="*/ f55 1 f12"/>
                            <a:gd name="f82" fmla="*/ f56 1 f12"/>
                            <a:gd name="f83" fmla="*/ f57 1 f12"/>
                            <a:gd name="f84" fmla="*/ f58 1 f12"/>
                            <a:gd name="f85" fmla="*/ f59 1 f12"/>
                            <a:gd name="f86" fmla="*/ f60 1 f12"/>
                            <a:gd name="f87" fmla="*/ f61 1 f12"/>
                            <a:gd name="f88" fmla="*/ f62 1 f12"/>
                            <a:gd name="f89" fmla="*/ f63 1 f12"/>
                            <a:gd name="f90" fmla="*/ f66 f8 1"/>
                            <a:gd name="f91" fmla="*/ f89 f8 1"/>
                            <a:gd name="f92" fmla="*/ f89 f9 1"/>
                            <a:gd name="f93" fmla="*/ f66 f9 1"/>
                            <a:gd name="f94" fmla="*/ f65 f8 1"/>
                            <a:gd name="f95" fmla="*/ f67 f8 1"/>
                            <a:gd name="f96" fmla="*/ f68 f9 1"/>
                            <a:gd name="f97" fmla="*/ f69 f9 1"/>
                            <a:gd name="f98" fmla="*/ f70 f8 1"/>
                            <a:gd name="f99" fmla="*/ f71 f8 1"/>
                            <a:gd name="f100" fmla="*/ f72 f9 1"/>
                            <a:gd name="f101" fmla="*/ f73 f9 1"/>
                            <a:gd name="f102" fmla="*/ f74 f8 1"/>
                            <a:gd name="f103" fmla="*/ f75 f8 1"/>
                            <a:gd name="f104" fmla="*/ f76 f9 1"/>
                            <a:gd name="f105" fmla="*/ f77 f9 1"/>
                            <a:gd name="f106" fmla="*/ f78 f8 1"/>
                            <a:gd name="f107" fmla="*/ f79 f8 1"/>
                            <a:gd name="f108" fmla="*/ f80 f9 1"/>
                            <a:gd name="f109" fmla="*/ f81 f9 1"/>
                            <a:gd name="f110" fmla="*/ f82 f8 1"/>
                            <a:gd name="f111" fmla="*/ f83 f8 1"/>
                            <a:gd name="f112" fmla="*/ f84 f9 1"/>
                            <a:gd name="f113" fmla="*/ f85 f9 1"/>
                            <a:gd name="f114" fmla="*/ f86 f8 1"/>
                            <a:gd name="f115" fmla="*/ f87 f8 1"/>
                            <a:gd name="f116" fmla="*/ f88 f9 1"/>
                            <a:gd name="f117" fmla="*/ f87 f9 1"/>
                          </a:gdLst>
                          <a:ahLst/>
                          <a:cxnLst>
                            <a:cxn ang="3cd4">
                              <a:pos x="hc" y="t"/>
                            </a:cxn>
                            <a:cxn ang="0">
                              <a:pos x="r" y="vc"/>
                            </a:cxn>
                            <a:cxn ang="cd4">
                              <a:pos x="hc" y="b"/>
                            </a:cxn>
                            <a:cxn ang="cd2">
                              <a:pos x="l" y="vc"/>
                            </a:cxn>
                            <a:cxn ang="f64">
                              <a:pos x="f94" y="f93"/>
                            </a:cxn>
                            <a:cxn ang="f64">
                              <a:pos x="f95" y="f96"/>
                            </a:cxn>
                            <a:cxn ang="f64">
                              <a:pos x="f94" y="f97"/>
                            </a:cxn>
                            <a:cxn ang="f64">
                              <a:pos x="f90" y="f96"/>
                            </a:cxn>
                            <a:cxn ang="f64">
                              <a:pos x="f98" y="f93"/>
                            </a:cxn>
                            <a:cxn ang="f64">
                              <a:pos x="f99" y="f100"/>
                            </a:cxn>
                            <a:cxn ang="f64">
                              <a:pos x="f98" y="f101"/>
                            </a:cxn>
                            <a:cxn ang="f64">
                              <a:pos x="f90" y="f100"/>
                            </a:cxn>
                            <a:cxn ang="f64">
                              <a:pos x="f102" y="f93"/>
                            </a:cxn>
                            <a:cxn ang="f64">
                              <a:pos x="f103" y="f104"/>
                            </a:cxn>
                            <a:cxn ang="f64">
                              <a:pos x="f102" y="f105"/>
                            </a:cxn>
                            <a:cxn ang="f64">
                              <a:pos x="f90" y="f104"/>
                            </a:cxn>
                            <a:cxn ang="f64">
                              <a:pos x="f106" y="f93"/>
                            </a:cxn>
                            <a:cxn ang="f64">
                              <a:pos x="f107" y="f108"/>
                            </a:cxn>
                            <a:cxn ang="f64">
                              <a:pos x="f106" y="f109"/>
                            </a:cxn>
                            <a:cxn ang="f64">
                              <a:pos x="f90" y="f108"/>
                            </a:cxn>
                            <a:cxn ang="f64">
                              <a:pos x="f110" y="f93"/>
                            </a:cxn>
                            <a:cxn ang="f64">
                              <a:pos x="f111" y="f112"/>
                            </a:cxn>
                            <a:cxn ang="f64">
                              <a:pos x="f110" y="f113"/>
                            </a:cxn>
                            <a:cxn ang="f64">
                              <a:pos x="f90" y="f112"/>
                            </a:cxn>
                            <a:cxn ang="f64">
                              <a:pos x="f114" y="f93"/>
                            </a:cxn>
                            <a:cxn ang="f64">
                              <a:pos x="f115" y="f116"/>
                            </a:cxn>
                            <a:cxn ang="f64">
                              <a:pos x="f114" y="f117"/>
                            </a:cxn>
                            <a:cxn ang="f64">
                              <a:pos x="f90" y="f116"/>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Lst>
                          <a:rect l="f90" t="f93" r="f91" b="f92"/>
                          <a:pathLst>
                            <a:path w="21600" h="21600">
                              <a:moveTo>
                                <a:pt x="f5" y="f5"/>
                              </a:moveTo>
                              <a:lnTo>
                                <a:pt x="f6" y="f5"/>
                              </a:lnTo>
                              <a:lnTo>
                                <a:pt x="f6" y="f6"/>
                              </a:lnTo>
                              <a:lnTo>
                                <a:pt x="f5" y="f6"/>
                              </a:lnTo>
                              <a:lnTo>
                                <a:pt x="f5" y="f5"/>
                              </a:lnTo>
                              <a:close/>
                            </a:path>
                          </a:pathLst>
                        </a:custGeom>
                        <a:solidFill>
                          <a:srgbClr val="FFFFFF"/>
                        </a:solidFill>
                        <a:ln w="9363" cap="flat">
                          <a:solidFill>
                            <a:srgbClr val="000000"/>
                          </a:solidFill>
                          <a:prstDash val="solid"/>
                          <a:round/>
                        </a:ln>
                      </wps:spPr>
                      <wps:txbx>
                        <w:txbxContent>
                          <w:p w:rsidR="00500527" w:rsidRDefault="00500527">
                            <w:pPr>
                              <w:rPr>
                                <w:rFonts w:hint="eastAsia"/>
                              </w:rPr>
                            </w:pPr>
                          </w:p>
                        </w:txbxContent>
                      </wps:txbx>
                      <wps:bodyPr vert="horz" wrap="none" lIns="158758" tIns="82442" rIns="158758" bIns="82442" anchor="ctr" anchorCtr="0" compatLnSpc="0">
                        <a:noAutofit/>
                      </wps:bodyPr>
                    </wps:wsp>
                  </a:graphicData>
                </a:graphic>
              </wp:anchor>
            </w:drawing>
          </mc:Choice>
          <mc:Fallback>
            <w:pict>
              <v:shape id="AutoShape 142" o:spid="_x0000_s1039" style="position:absolute;left:0;text-align:left;margin-left:222.95pt;margin-top:.1pt;width:12.8pt;height:11.95pt;z-index:15;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" adj="-11796480,,5400" path="m,l21600,r,21600l,21600,,xe" strokeweight=".26008mm">
                <v:stroke joinstyle="round"/>
                <v:formulas/>
                <v:path arrowok="t" o:connecttype="custom" o:connectlocs="81281,0;162562,75881;81281,151762;0,75881;611722,0;1223445,537610;611722,1075213;0,537610;4603831,0;9207670,3808889;4603831,7617736;0,3808889;34648517,0;69297095,26985455;34648517,53970607;0,26985455;260765230,0;521530919,191188131;260765230,382374069;0,191188131;1962523182,0;2147483646,1354540911;1962523182,2147483646;0,1354540911;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 o:connectangles="270,0,90,180,270,270,270,270,270,270,270,270,270,270,270,270,270,270,270,270,270,270,270,270,270,270,270,270,270,270,270,270,270,270,270,270,270,270,270,270,270,270,270,270,270,270,270,270,270,270,270,270" textboxrect="0,0,21600,21600"/>
                <v:textbox inset="4.40994mm,2.29006mm,4.40994mm,2.29006mm">
                  <w:txbxContent>
                    <w:p w:rsidR="00500527" w:rsidRDefault="00500527">
                      <w:pPr>
                        <w:rPr>
                          <w:rFonts w:hint="eastAsia"/>
                        </w:rPr>
                      </w:pPr>
                    </w:p>
                  </w:txbxContent>
                </v:textbox>
              </v:shape>
            </w:pict>
          </mc:Fallback>
        </mc:AlternateContent>
      </w:r>
      <w:r>
        <w:rPr>
          <w:noProof/>
        </w:rPr>
        <mc:AlternateContent>
          <mc:Choice Requires="wps">
            <w:drawing>
              <wp:anchor distT="0" distB="0" distL="114300" distR="114300" simplePos="0" relativeHeight="16" behindDoc="0" locked="0" layoutInCell="1" allowOverlap="1">
                <wp:simplePos x="0" y="0"/>
                <wp:positionH relativeFrom="column">
                  <wp:posOffset>3736439</wp:posOffset>
                </wp:positionH>
                <wp:positionV relativeFrom="paragraph">
                  <wp:posOffset>1435</wp:posOffset>
                </wp:positionV>
                <wp:extent cx="162562" cy="151762"/>
                <wp:effectExtent l="0" t="0" r="27938" b="19688"/>
                <wp:wrapNone/>
                <wp:docPr id="15" name="AutoShape 143"/>
                <wp:cNvGraphicFramePr/>
                <a:graphic xmlns:a="http://schemas.openxmlformats.org/drawingml/2006/main">
                  <a:graphicData uri="http://schemas.microsoft.com/office/word/2010/wordprocessingShape">
                    <wps:wsp>
                      <wps:cNvSpPr/>
                      <wps:spPr>
                        <a:xfrm>
                          <a:off x="0" y="0"/>
                          <a:ext cx="162562" cy="151762"/>
                        </a:xfrm>
                        <a:custGeom>
                          <a:avLst/>
                          <a:gdLst>
                            <a:gd name="f0" fmla="val 10800000"/>
                            <a:gd name="f1" fmla="val 5400000"/>
                            <a:gd name="f2" fmla="val 180"/>
                            <a:gd name="f3" fmla="val w"/>
                            <a:gd name="f4" fmla="val h"/>
                            <a:gd name="f5" fmla="val 0"/>
                            <a:gd name="f6" fmla="val 21600"/>
                            <a:gd name="f7" fmla="+- 0 0 0"/>
                            <a:gd name="f8" fmla="*/ f3 1 21600"/>
                            <a:gd name="f9" fmla="*/ f4 1 21600"/>
                            <a:gd name="f10" fmla="+- f6 0 f5"/>
                            <a:gd name="f11" fmla="*/ f7 f0 1"/>
                            <a:gd name="f12" fmla="*/ f10 1 21600"/>
                            <a:gd name="f13" fmla="*/ 81281 f10 1"/>
                            <a:gd name="f14" fmla="*/ 0 f10 1"/>
                            <a:gd name="f15" fmla="*/ 162562 f10 1"/>
                            <a:gd name="f16" fmla="*/ 76517 f10 1"/>
                            <a:gd name="f17" fmla="*/ 153033 f10 1"/>
                            <a:gd name="f18" fmla="*/ 611722 f10 1"/>
                            <a:gd name="f19" fmla="*/ 1223445 f10 1"/>
                            <a:gd name="f20" fmla="*/ 542112 f10 1"/>
                            <a:gd name="f21" fmla="*/ 1084218 f10 1"/>
                            <a:gd name="f22" fmla="*/ 4603831 f10 1"/>
                            <a:gd name="f23" fmla="*/ 9207670 f10 1"/>
                            <a:gd name="f24" fmla="*/ 3840789 f10 1"/>
                            <a:gd name="f25" fmla="*/ 7681535 f10 1"/>
                            <a:gd name="f26" fmla="*/ 34648497 f10 1"/>
                            <a:gd name="f27" fmla="*/ 69297055 f10 1"/>
                            <a:gd name="f28" fmla="*/ 27211447 f10 1"/>
                            <a:gd name="f29" fmla="*/ 54422582 f10 1"/>
                            <a:gd name="f30" fmla="*/ 260765128 f10 1"/>
                            <a:gd name="f31" fmla="*/ 521530738 f10 1"/>
                            <a:gd name="f32" fmla="*/ 192789260 f10 1"/>
                            <a:gd name="f33" fmla="*/ 385576253 f10 1"/>
                            <a:gd name="f34" fmla="*/ 1962522412 f10 1"/>
                            <a:gd name="f35" fmla="*/ 2147483647 f10 1"/>
                            <a:gd name="f36" fmla="*/ 1365885005 f10 1"/>
                            <a:gd name="f37" fmla="*/ 21600 f10 1"/>
                            <a:gd name="f38" fmla="*/ f11 1 f2"/>
                            <a:gd name="f39" fmla="*/ f13 1 21600"/>
                            <a:gd name="f40" fmla="*/ f14 1 21600"/>
                            <a:gd name="f41" fmla="*/ f15 1 21600"/>
                            <a:gd name="f42" fmla="*/ f16 1 21600"/>
                            <a:gd name="f43" fmla="*/ f17 1 21600"/>
                            <a:gd name="f44" fmla="*/ f18 1 21600"/>
                            <a:gd name="f45" fmla="*/ f19 1 21600"/>
                            <a:gd name="f46" fmla="*/ f20 1 21600"/>
                            <a:gd name="f47" fmla="*/ f21 1 21600"/>
                            <a:gd name="f48" fmla="*/ f22 1 21600"/>
                            <a:gd name="f49" fmla="*/ f23 1 21600"/>
                            <a:gd name="f50" fmla="*/ f24 1 21600"/>
                            <a:gd name="f51" fmla="*/ f25 1 21600"/>
                            <a:gd name="f52" fmla="*/ f26 1 21600"/>
                            <a:gd name="f53" fmla="*/ f27 1 21600"/>
                            <a:gd name="f54" fmla="*/ f28 1 21600"/>
                            <a:gd name="f55" fmla="*/ f29 1 21600"/>
                            <a:gd name="f56" fmla="*/ f30 1 21600"/>
                            <a:gd name="f57" fmla="*/ f31 1 21600"/>
                            <a:gd name="f58" fmla="*/ f32 1 21600"/>
                            <a:gd name="f59" fmla="*/ f33 1 21600"/>
                            <a:gd name="f60" fmla="*/ f34 1 21600"/>
                            <a:gd name="f61" fmla="*/ f35 1 21600"/>
                            <a:gd name="f62" fmla="*/ f36 1 21600"/>
                            <a:gd name="f63" fmla="*/ f37 1 21600"/>
                            <a:gd name="f64" fmla="+- f38 0 f1"/>
                            <a:gd name="f65" fmla="*/ f39 1 f12"/>
                            <a:gd name="f66" fmla="*/ f40 1 f12"/>
                            <a:gd name="f67" fmla="*/ f41 1 f12"/>
                            <a:gd name="f68" fmla="*/ f42 1 f12"/>
                            <a:gd name="f69" fmla="*/ f43 1 f12"/>
                            <a:gd name="f70" fmla="*/ f44 1 f12"/>
                            <a:gd name="f71" fmla="*/ f45 1 f12"/>
                            <a:gd name="f72" fmla="*/ f46 1 f12"/>
                            <a:gd name="f73" fmla="*/ f47 1 f12"/>
                            <a:gd name="f74" fmla="*/ f48 1 f12"/>
                            <a:gd name="f75" fmla="*/ f49 1 f12"/>
                            <a:gd name="f76" fmla="*/ f50 1 f12"/>
                            <a:gd name="f77" fmla="*/ f51 1 f12"/>
                            <a:gd name="f78" fmla="*/ f52 1 f12"/>
                            <a:gd name="f79" fmla="*/ f53 1 f12"/>
                            <a:gd name="f80" fmla="*/ f54 1 f12"/>
                            <a:gd name="f81" fmla="*/ f55 1 f12"/>
                            <a:gd name="f82" fmla="*/ f56 1 f12"/>
                            <a:gd name="f83" fmla="*/ f57 1 f12"/>
                            <a:gd name="f84" fmla="*/ f58 1 f12"/>
                            <a:gd name="f85" fmla="*/ f59 1 f12"/>
                            <a:gd name="f86" fmla="*/ f60 1 f12"/>
                            <a:gd name="f87" fmla="*/ f61 1 f12"/>
                            <a:gd name="f88" fmla="*/ f62 1 f12"/>
                            <a:gd name="f89" fmla="*/ f63 1 f12"/>
                            <a:gd name="f90" fmla="*/ f66 f8 1"/>
                            <a:gd name="f91" fmla="*/ f89 f8 1"/>
                            <a:gd name="f92" fmla="*/ f89 f9 1"/>
                            <a:gd name="f93" fmla="*/ f66 f9 1"/>
                            <a:gd name="f94" fmla="*/ f65 f8 1"/>
                            <a:gd name="f95" fmla="*/ f67 f8 1"/>
                            <a:gd name="f96" fmla="*/ f68 f9 1"/>
                            <a:gd name="f97" fmla="*/ f69 f9 1"/>
                            <a:gd name="f98" fmla="*/ f70 f8 1"/>
                            <a:gd name="f99" fmla="*/ f71 f8 1"/>
                            <a:gd name="f100" fmla="*/ f72 f9 1"/>
                            <a:gd name="f101" fmla="*/ f73 f9 1"/>
                            <a:gd name="f102" fmla="*/ f74 f8 1"/>
                            <a:gd name="f103" fmla="*/ f75 f8 1"/>
                            <a:gd name="f104" fmla="*/ f76 f9 1"/>
                            <a:gd name="f105" fmla="*/ f77 f9 1"/>
                            <a:gd name="f106" fmla="*/ f78 f8 1"/>
                            <a:gd name="f107" fmla="*/ f79 f8 1"/>
                            <a:gd name="f108" fmla="*/ f80 f9 1"/>
                            <a:gd name="f109" fmla="*/ f81 f9 1"/>
                            <a:gd name="f110" fmla="*/ f82 f8 1"/>
                            <a:gd name="f111" fmla="*/ f83 f8 1"/>
                            <a:gd name="f112" fmla="*/ f84 f9 1"/>
                            <a:gd name="f113" fmla="*/ f85 f9 1"/>
                            <a:gd name="f114" fmla="*/ f86 f8 1"/>
                            <a:gd name="f115" fmla="*/ f87 f8 1"/>
                            <a:gd name="f116" fmla="*/ f88 f9 1"/>
                            <a:gd name="f117" fmla="*/ f87 f9 1"/>
                          </a:gdLst>
                          <a:ahLst/>
                          <a:cxnLst>
                            <a:cxn ang="3cd4">
                              <a:pos x="hc" y="t"/>
                            </a:cxn>
                            <a:cxn ang="0">
                              <a:pos x="r" y="vc"/>
                            </a:cxn>
                            <a:cxn ang="cd4">
                              <a:pos x="hc" y="b"/>
                            </a:cxn>
                            <a:cxn ang="cd2">
                              <a:pos x="l" y="vc"/>
                            </a:cxn>
                            <a:cxn ang="f64">
                              <a:pos x="f94" y="f93"/>
                            </a:cxn>
                            <a:cxn ang="f64">
                              <a:pos x="f95" y="f96"/>
                            </a:cxn>
                            <a:cxn ang="f64">
                              <a:pos x="f94" y="f97"/>
                            </a:cxn>
                            <a:cxn ang="f64">
                              <a:pos x="f90" y="f96"/>
                            </a:cxn>
                            <a:cxn ang="f64">
                              <a:pos x="f98" y="f93"/>
                            </a:cxn>
                            <a:cxn ang="f64">
                              <a:pos x="f99" y="f100"/>
                            </a:cxn>
                            <a:cxn ang="f64">
                              <a:pos x="f98" y="f101"/>
                            </a:cxn>
                            <a:cxn ang="f64">
                              <a:pos x="f90" y="f100"/>
                            </a:cxn>
                            <a:cxn ang="f64">
                              <a:pos x="f102" y="f93"/>
                            </a:cxn>
                            <a:cxn ang="f64">
                              <a:pos x="f103" y="f104"/>
                            </a:cxn>
                            <a:cxn ang="f64">
                              <a:pos x="f102" y="f105"/>
                            </a:cxn>
                            <a:cxn ang="f64">
                              <a:pos x="f90" y="f104"/>
                            </a:cxn>
                            <a:cxn ang="f64">
                              <a:pos x="f106" y="f93"/>
                            </a:cxn>
                            <a:cxn ang="f64">
                              <a:pos x="f107" y="f108"/>
                            </a:cxn>
                            <a:cxn ang="f64">
                              <a:pos x="f106" y="f109"/>
                            </a:cxn>
                            <a:cxn ang="f64">
                              <a:pos x="f90" y="f108"/>
                            </a:cxn>
                            <a:cxn ang="f64">
                              <a:pos x="f110" y="f93"/>
                            </a:cxn>
                            <a:cxn ang="f64">
                              <a:pos x="f111" y="f112"/>
                            </a:cxn>
                            <a:cxn ang="f64">
                              <a:pos x="f110" y="f113"/>
                            </a:cxn>
                            <a:cxn ang="f64">
                              <a:pos x="f90" y="f112"/>
                            </a:cxn>
                            <a:cxn ang="f64">
                              <a:pos x="f114" y="f93"/>
                            </a:cxn>
                            <a:cxn ang="f64">
                              <a:pos x="f115" y="f116"/>
                            </a:cxn>
                            <a:cxn ang="f64">
                              <a:pos x="f114" y="f117"/>
                            </a:cxn>
                            <a:cxn ang="f64">
                              <a:pos x="f90" y="f116"/>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Lst>
                          <a:rect l="f90" t="f93" r="f91" b="f92"/>
                          <a:pathLst>
                            <a:path w="21600" h="21600">
                              <a:moveTo>
                                <a:pt x="f5" y="f5"/>
                              </a:moveTo>
                              <a:lnTo>
                                <a:pt x="f6" y="f5"/>
                              </a:lnTo>
                              <a:lnTo>
                                <a:pt x="f6" y="f6"/>
                              </a:lnTo>
                              <a:lnTo>
                                <a:pt x="f5" y="f6"/>
                              </a:lnTo>
                              <a:lnTo>
                                <a:pt x="f5" y="f5"/>
                              </a:lnTo>
                              <a:close/>
                            </a:path>
                          </a:pathLst>
                        </a:custGeom>
                        <a:solidFill>
                          <a:srgbClr val="FFFFFF"/>
                        </a:solidFill>
                        <a:ln w="9363" cap="flat">
                          <a:solidFill>
                            <a:srgbClr val="000000"/>
                          </a:solidFill>
                          <a:prstDash val="solid"/>
                          <a:round/>
                        </a:ln>
                      </wps:spPr>
                      <wps:txbx>
                        <w:txbxContent>
                          <w:p w:rsidR="00500527" w:rsidRDefault="00500527">
                            <w:pPr>
                              <w:rPr>
                                <w:rFonts w:hint="eastAsia"/>
                              </w:rPr>
                            </w:pPr>
                          </w:p>
                        </w:txbxContent>
                      </wps:txbx>
                      <wps:bodyPr vert="horz" wrap="none" lIns="158758" tIns="82442" rIns="158758" bIns="82442" anchor="ctr" anchorCtr="0" compatLnSpc="0">
                        <a:noAutofit/>
                      </wps:bodyPr>
                    </wps:wsp>
                  </a:graphicData>
                </a:graphic>
              </wp:anchor>
            </w:drawing>
          </mc:Choice>
          <mc:Fallback>
            <w:pict>
              <v:shape id="AutoShape 143" o:spid="_x0000_s1040" style="position:absolute;left:0;text-align:left;margin-left:294.2pt;margin-top:.1pt;width:12.8pt;height:11.95pt;z-index:16;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" adj="-11796480,,5400" path="m,l21600,r,21600l,21600,,xe" strokeweight=".26008mm">
                <v:stroke joinstyle="round"/>
                <v:formulas/>
                <v:path arrowok="t" o:connecttype="custom" o:connectlocs="81281,0;162562,75881;81281,151762;0,75881;611722,0;1223445,537610;611722,1075213;0,537610;4603831,0;9207670,3808889;4603831,7617736;0,3808889;34648517,0;69297095,26985455;34648517,53970607;0,26985455;260765230,0;521530919,191188131;260765230,382374069;0,191188131;1962523182,0;2147483646,1354540911;1962523182,2147483646;0,1354540911;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 o:connectangles="270,0,90,180,270,270,270,270,270,270,270,270,270,270,270,270,270,270,270,270,270,270,270,270,270,270,270,270,270,270,270,270,270,270,270,270,270,270,270,270,270,270,270,270,270,270,270,270,270,270,270,270" textboxrect="0,0,21600,21600"/>
                <v:textbox inset="4.40994mm,2.29006mm,4.40994mm,2.29006mm">
                  <w:txbxContent>
                    <w:p w:rsidR="00500527" w:rsidRDefault="00500527">
                      <w:pPr>
                        <w:rPr>
                          <w:rFonts w:hint="eastAsia"/>
                        </w:rPr>
                      </w:pPr>
                    </w:p>
                  </w:txbxContent>
                </v:textbox>
              </v:shape>
            </w:pict>
          </mc:Fallback>
        </mc:AlternateContent>
      </w:r>
      <w:r>
        <w:rPr>
          <w:rFonts w:ascii="Tahoma" w:eastAsia="Tahoma" w:hAnsi="Tahoma" w:cs="Tahoma"/>
          <w:sz w:val="22"/>
          <w:szCs w:val="22"/>
          <w:lang w:eastAsia="pl-PL"/>
        </w:rPr>
        <w:t xml:space="preserve"> 2.</w:t>
      </w:r>
      <w:r>
        <w:rPr>
          <w:rFonts w:ascii="Tahoma" w:eastAsia="Tahoma" w:hAnsi="Tahoma" w:cs="Tahoma"/>
          <w:sz w:val="22"/>
          <w:szCs w:val="22"/>
        </w:rPr>
        <w:t xml:space="preserve"> </w:t>
      </w:r>
      <w:r>
        <w:rPr>
          <w:rFonts w:ascii="Tahoma" w:hAnsi="Tahoma" w:cs="Tahoma"/>
          <w:sz w:val="22"/>
          <w:szCs w:val="22"/>
        </w:rPr>
        <w:t>Lokal z możliwością wykupu:           TAK           /    NIE</w:t>
      </w:r>
    </w:p>
    <w:p w:rsidR="00500527" w:rsidRDefault="00500527" w:rsidP="000E1A56">
      <w:pPr>
        <w:pStyle w:val="Standard"/>
        <w:ind w:left="360"/>
        <w:jc w:val="both"/>
        <w:rPr>
          <w:sz w:val="12"/>
          <w:szCs w:val="12"/>
        </w:rPr>
      </w:pPr>
    </w:p>
    <w:p w:rsidR="00500527" w:rsidRDefault="000E1A56" w:rsidP="000E1A56">
      <w:pPr>
        <w:pStyle w:val="Standard"/>
        <w:jc w:val="both"/>
        <w:rPr>
          <w:rFonts w:ascii="Tahoma" w:hAnsi="Tahoma" w:cs="Tahoma"/>
          <w:sz w:val="22"/>
          <w:szCs w:val="22"/>
        </w:rPr>
      </w:pPr>
      <w:r>
        <w:rPr>
          <w:rFonts w:ascii="Tahoma" w:hAnsi="Tahoma" w:cs="Tahoma"/>
          <w:sz w:val="22"/>
          <w:szCs w:val="22"/>
        </w:rPr>
        <w:t xml:space="preserve"> 3. Dzielnica ……...………………………………………………………………………………………………………...……..…</w:t>
      </w:r>
    </w:p>
    <w:p w:rsidR="00500527" w:rsidRDefault="000E1A56" w:rsidP="000E1A56">
      <w:pPr>
        <w:pStyle w:val="Standard"/>
        <w:jc w:val="both"/>
        <w:rPr>
          <w:rFonts w:ascii="Tahoma" w:hAnsi="Tahoma" w:cs="Tahoma"/>
          <w:sz w:val="22"/>
          <w:szCs w:val="22"/>
        </w:rPr>
      </w:pPr>
      <w:r>
        <w:rPr>
          <w:rFonts w:ascii="Tahoma" w:hAnsi="Tahoma" w:cs="Tahoma"/>
          <w:sz w:val="22"/>
          <w:szCs w:val="22"/>
        </w:rPr>
        <w:t xml:space="preserve"> 4. Zamiana wzajemna z kontrahentem – na lokal Nr ...… przy ul. ….………………….…...…….. w B-stoku.</w:t>
      </w:r>
    </w:p>
    <w:p w:rsidR="00500527" w:rsidRDefault="00500527" w:rsidP="000E1A56">
      <w:pPr>
        <w:pStyle w:val="Standard"/>
        <w:jc w:val="both"/>
        <w:rPr>
          <w:rFonts w:ascii="Tahoma" w:hAnsi="Tahoma" w:cs="Tahoma"/>
          <w:sz w:val="8"/>
          <w:szCs w:val="8"/>
        </w:rPr>
      </w:pPr>
    </w:p>
    <w:tbl>
      <w:tblPr>
        <w:tblW w:w="9975" w:type="dxa"/>
        <w:tblInd w:w="-9" w:type="dxa"/>
        <w:tblLayout w:type="fixed"/>
        <w:tblCellMar>
          <w:left w:w="10" w:type="dxa"/>
          <w:right w:w="10" w:type="dxa"/>
        </w:tblCellMar>
        <w:tblLook w:val="0000" w:firstRow="0" w:lastRow="0" w:firstColumn="0" w:lastColumn="0" w:noHBand="0" w:noVBand="0"/>
      </w:tblPr>
      <w:tblGrid>
        <w:gridCol w:w="9975"/>
      </w:tblGrid>
      <w:tr w:rsidR="00500527">
        <w:tblPrEx>
          <w:tblCellMar>
            <w:top w:w="0" w:type="dxa"/>
            <w:bottom w:w="0" w:type="dxa"/>
          </w:tblCellMar>
        </w:tblPrEx>
        <w:trPr>
          <w:trHeight w:hRule="exact" w:val="675"/>
        </w:trPr>
        <w:tc>
          <w:tcPr>
            <w:tcW w:w="9975" w:type="dxa"/>
            <w:tcBorders>
              <w:top w:val="single" w:sz="2" w:space="0" w:color="000000"/>
              <w:left w:val="single" w:sz="2" w:space="0" w:color="000000"/>
              <w:bottom w:val="single" w:sz="2" w:space="0" w:color="000000"/>
              <w:right w:val="single" w:sz="2" w:space="0" w:color="000000"/>
            </w:tcBorders>
            <w:shd w:val="clear" w:color="auto" w:fill="DDDDDD"/>
            <w:tcMar>
              <w:top w:w="55" w:type="dxa"/>
              <w:left w:w="55" w:type="dxa"/>
              <w:bottom w:w="55" w:type="dxa"/>
              <w:right w:w="55" w:type="dxa"/>
            </w:tcMar>
          </w:tcPr>
          <w:p w:rsidR="00500527" w:rsidRDefault="000E1A56" w:rsidP="000E1A56">
            <w:pPr>
              <w:pStyle w:val="Standard"/>
              <w:jc w:val="both"/>
            </w:pPr>
            <w:r>
              <w:rPr>
                <w:rFonts w:ascii="Tahoma" w:hAnsi="Tahoma" w:cs="Tahoma"/>
                <w:b/>
                <w:sz w:val="22"/>
                <w:szCs w:val="22"/>
              </w:rPr>
              <w:t xml:space="preserve">IV. Deklaracja możliwość spłaty </w:t>
            </w:r>
            <w:r>
              <w:rPr>
                <w:rFonts w:ascii="Tahoma" w:hAnsi="Tahoma" w:cs="Tahoma"/>
                <w:b/>
                <w:sz w:val="22"/>
                <w:szCs w:val="22"/>
              </w:rPr>
              <w:t>zaległości w opłatach kontrahenta do zamiany</w:t>
            </w:r>
            <w:r>
              <w:rPr>
                <w:rFonts w:ascii="Tahoma" w:hAnsi="Tahoma" w:cs="Tahoma"/>
                <w:b/>
                <w:sz w:val="22"/>
                <w:szCs w:val="22"/>
              </w:rPr>
              <w:br/>
            </w:r>
            <w:r>
              <w:rPr>
                <w:rFonts w:ascii="Tahoma" w:hAnsi="Tahoma" w:cs="Tahoma"/>
                <w:b/>
                <w:sz w:val="22"/>
                <w:szCs w:val="22"/>
              </w:rPr>
              <w:t xml:space="preserve">        wzajemnej lokalu:     </w:t>
            </w:r>
            <w:r>
              <w:rPr>
                <w:b/>
                <w:bCs/>
              </w:rPr>
              <w:t>do kwoty</w:t>
            </w:r>
            <w:r>
              <w:t xml:space="preserve"> .......................... </w:t>
            </w:r>
            <w:r>
              <w:rPr>
                <w:b/>
                <w:bCs/>
              </w:rPr>
              <w:t>zł.</w:t>
            </w:r>
          </w:p>
        </w:tc>
      </w:tr>
    </w:tbl>
    <w:p w:rsidR="00500527" w:rsidRDefault="00500527" w:rsidP="000E1A56">
      <w:pPr>
        <w:pStyle w:val="Standard"/>
        <w:ind w:left="360"/>
        <w:jc w:val="both"/>
        <w:rPr>
          <w:rFonts w:ascii="Tahoma" w:hAnsi="Tahoma" w:cs="Tahoma"/>
          <w:sz w:val="16"/>
          <w:szCs w:val="16"/>
        </w:rPr>
      </w:pPr>
    </w:p>
    <w:tbl>
      <w:tblPr>
        <w:tblW w:w="9975" w:type="dxa"/>
        <w:tblInd w:w="-9" w:type="dxa"/>
        <w:tblLayout w:type="fixed"/>
        <w:tblCellMar>
          <w:left w:w="10" w:type="dxa"/>
          <w:right w:w="10" w:type="dxa"/>
        </w:tblCellMar>
        <w:tblLook w:val="0000" w:firstRow="0" w:lastRow="0" w:firstColumn="0" w:lastColumn="0" w:noHBand="0" w:noVBand="0"/>
      </w:tblPr>
      <w:tblGrid>
        <w:gridCol w:w="9975"/>
      </w:tblGrid>
      <w:tr w:rsidR="00500527">
        <w:tblPrEx>
          <w:tblCellMar>
            <w:top w:w="0" w:type="dxa"/>
            <w:bottom w:w="0" w:type="dxa"/>
          </w:tblCellMar>
        </w:tblPrEx>
        <w:trPr>
          <w:trHeight w:hRule="exact" w:val="675"/>
        </w:trPr>
        <w:tc>
          <w:tcPr>
            <w:tcW w:w="9975" w:type="dxa"/>
            <w:tcBorders>
              <w:top w:val="single" w:sz="2" w:space="0" w:color="000000"/>
              <w:left w:val="single" w:sz="2" w:space="0" w:color="000000"/>
              <w:bottom w:val="single" w:sz="2" w:space="0" w:color="000000"/>
              <w:right w:val="single" w:sz="2" w:space="0" w:color="000000"/>
            </w:tcBorders>
            <w:shd w:val="clear" w:color="auto" w:fill="DDDDDD"/>
            <w:tcMar>
              <w:top w:w="55" w:type="dxa"/>
              <w:left w:w="55" w:type="dxa"/>
              <w:bottom w:w="55" w:type="dxa"/>
              <w:right w:w="55" w:type="dxa"/>
            </w:tcMar>
          </w:tcPr>
          <w:p w:rsidR="00500527" w:rsidRDefault="000E1A56" w:rsidP="000E1A56">
            <w:pPr>
              <w:pStyle w:val="Standard"/>
              <w:numPr>
                <w:ilvl w:val="0"/>
                <w:numId w:val="34"/>
              </w:numPr>
              <w:tabs>
                <w:tab w:val="left" w:pos="227"/>
              </w:tabs>
              <w:ind w:left="227" w:hanging="794"/>
              <w:jc w:val="both"/>
            </w:pPr>
            <w:r>
              <w:rPr>
                <w:rFonts w:ascii="Tahoma" w:hAnsi="Tahoma" w:cs="Tahoma"/>
                <w:b/>
                <w:bCs/>
                <w:sz w:val="22"/>
                <w:szCs w:val="22"/>
              </w:rPr>
              <w:lastRenderedPageBreak/>
              <w:t xml:space="preserve">V.  Wnioskodawca wpłacił kaucję zabezpieczającą pokrycie należności z tytułu najmu  </w:t>
            </w:r>
          </w:p>
          <w:p w:rsidR="00500527" w:rsidRDefault="000E1A56" w:rsidP="000E1A56">
            <w:pPr>
              <w:pStyle w:val="Standard"/>
              <w:numPr>
                <w:ilvl w:val="0"/>
                <w:numId w:val="34"/>
              </w:numPr>
              <w:tabs>
                <w:tab w:val="left" w:pos="227"/>
              </w:tabs>
              <w:ind w:left="227" w:hanging="794"/>
              <w:jc w:val="both"/>
            </w:pPr>
            <w:r>
              <w:rPr>
                <w:noProof/>
              </w:rPr>
              <mc:AlternateContent>
                <mc:Choice Requires="wps">
                  <w:drawing>
                    <wp:anchor distT="0" distB="0" distL="114300" distR="114300" simplePos="0" relativeHeight="18" behindDoc="0" locked="0" layoutInCell="1" allowOverlap="1">
                      <wp:simplePos x="0" y="0"/>
                      <wp:positionH relativeFrom="column">
                        <wp:posOffset>5831842</wp:posOffset>
                      </wp:positionH>
                      <wp:positionV relativeFrom="paragraph">
                        <wp:posOffset>10799</wp:posOffset>
                      </wp:positionV>
                      <wp:extent cx="162562" cy="151762"/>
                      <wp:effectExtent l="0" t="0" r="27938" b="19688"/>
                      <wp:wrapNone/>
                      <wp:docPr id="16" name="AutoShape 25"/>
                      <wp:cNvGraphicFramePr/>
                      <a:graphic xmlns:a="http://schemas.openxmlformats.org/drawingml/2006/main">
                        <a:graphicData uri="http://schemas.microsoft.com/office/word/2010/wordprocessingShape">
                          <wps:wsp>
                            <wps:cNvSpPr/>
                            <wps:spPr>
                              <a:xfrm>
                                <a:off x="0" y="0"/>
                                <a:ext cx="162562" cy="151762"/>
                              </a:xfrm>
                              <a:custGeom>
                                <a:avLst/>
                                <a:gdLst>
                                  <a:gd name="f0" fmla="val 10800000"/>
                                  <a:gd name="f1" fmla="val 5400000"/>
                                  <a:gd name="f2" fmla="val 180"/>
                                  <a:gd name="f3" fmla="val w"/>
                                  <a:gd name="f4" fmla="val h"/>
                                  <a:gd name="f5" fmla="val 0"/>
                                  <a:gd name="f6" fmla="val 21600"/>
                                  <a:gd name="f7" fmla="+- 0 0 0"/>
                                  <a:gd name="f8" fmla="*/ f3 1 21600"/>
                                  <a:gd name="f9" fmla="*/ f4 1 21600"/>
                                  <a:gd name="f10" fmla="+- f6 0 f5"/>
                                  <a:gd name="f11" fmla="*/ f7 f0 1"/>
                                  <a:gd name="f12" fmla="*/ f10 1 21600"/>
                                  <a:gd name="f13" fmla="*/ 81281 f10 1"/>
                                  <a:gd name="f14" fmla="*/ 0 f10 1"/>
                                  <a:gd name="f15" fmla="*/ 162562 f10 1"/>
                                  <a:gd name="f16" fmla="*/ 76517 f10 1"/>
                                  <a:gd name="f17" fmla="*/ 153033 f10 1"/>
                                  <a:gd name="f18" fmla="*/ 611722 f10 1"/>
                                  <a:gd name="f19" fmla="*/ 1223445 f10 1"/>
                                  <a:gd name="f20" fmla="*/ 542112 f10 1"/>
                                  <a:gd name="f21" fmla="*/ 1084218 f10 1"/>
                                  <a:gd name="f22" fmla="*/ 4603831 f10 1"/>
                                  <a:gd name="f23" fmla="*/ 9207670 f10 1"/>
                                  <a:gd name="f24" fmla="*/ 3840789 f10 1"/>
                                  <a:gd name="f25" fmla="*/ 7681535 f10 1"/>
                                  <a:gd name="f26" fmla="*/ 34648497 f10 1"/>
                                  <a:gd name="f27" fmla="*/ 69297055 f10 1"/>
                                  <a:gd name="f28" fmla="*/ 27211447 f10 1"/>
                                  <a:gd name="f29" fmla="*/ 54422582 f10 1"/>
                                  <a:gd name="f30" fmla="*/ 260765128 f10 1"/>
                                  <a:gd name="f31" fmla="*/ 521530738 f10 1"/>
                                  <a:gd name="f32" fmla="*/ 192789260 f10 1"/>
                                  <a:gd name="f33" fmla="*/ 385576253 f10 1"/>
                                  <a:gd name="f34" fmla="*/ 1962522412 f10 1"/>
                                  <a:gd name="f35" fmla="*/ 2147483647 f10 1"/>
                                  <a:gd name="f36" fmla="*/ 1365885005 f10 1"/>
                                  <a:gd name="f37" fmla="*/ 21600 f10 1"/>
                                  <a:gd name="f38" fmla="*/ f11 1 f2"/>
                                  <a:gd name="f39" fmla="*/ f13 1 21600"/>
                                  <a:gd name="f40" fmla="*/ f14 1 21600"/>
                                  <a:gd name="f41" fmla="*/ f15 1 21600"/>
                                  <a:gd name="f42" fmla="*/ f16 1 21600"/>
                                  <a:gd name="f43" fmla="*/ f17 1 21600"/>
                                  <a:gd name="f44" fmla="*/ f18 1 21600"/>
                                  <a:gd name="f45" fmla="*/ f19 1 21600"/>
                                  <a:gd name="f46" fmla="*/ f20 1 21600"/>
                                  <a:gd name="f47" fmla="*/ f21 1 21600"/>
                                  <a:gd name="f48" fmla="*/ f22 1 21600"/>
                                  <a:gd name="f49" fmla="*/ f23 1 21600"/>
                                  <a:gd name="f50" fmla="*/ f24 1 21600"/>
                                  <a:gd name="f51" fmla="*/ f25 1 21600"/>
                                  <a:gd name="f52" fmla="*/ f26 1 21600"/>
                                  <a:gd name="f53" fmla="*/ f27 1 21600"/>
                                  <a:gd name="f54" fmla="*/ f28 1 21600"/>
                                  <a:gd name="f55" fmla="*/ f29 1 21600"/>
                                  <a:gd name="f56" fmla="*/ f30 1 21600"/>
                                  <a:gd name="f57" fmla="*/ f31 1 21600"/>
                                  <a:gd name="f58" fmla="*/ f32 1 21600"/>
                                  <a:gd name="f59" fmla="*/ f33 1 21600"/>
                                  <a:gd name="f60" fmla="*/ f34 1 21600"/>
                                  <a:gd name="f61" fmla="*/ f35 1 21600"/>
                                  <a:gd name="f62" fmla="*/ f36 1 21600"/>
                                  <a:gd name="f63" fmla="*/ f37 1 21600"/>
                                  <a:gd name="f64" fmla="+- f38 0 f1"/>
                                  <a:gd name="f65" fmla="*/ f39 1 f12"/>
                                  <a:gd name="f66" fmla="*/ f40 1 f12"/>
                                  <a:gd name="f67" fmla="*/ f41 1 f12"/>
                                  <a:gd name="f68" fmla="*/ f42 1 f12"/>
                                  <a:gd name="f69" fmla="*/ f43 1 f12"/>
                                  <a:gd name="f70" fmla="*/ f44 1 f12"/>
                                  <a:gd name="f71" fmla="*/ f45 1 f12"/>
                                  <a:gd name="f72" fmla="*/ f46 1 f12"/>
                                  <a:gd name="f73" fmla="*/ f47 1 f12"/>
                                  <a:gd name="f74" fmla="*/ f48 1 f12"/>
                                  <a:gd name="f75" fmla="*/ f49 1 f12"/>
                                  <a:gd name="f76" fmla="*/ f50 1 f12"/>
                                  <a:gd name="f77" fmla="*/ f51 1 f12"/>
                                  <a:gd name="f78" fmla="*/ f52 1 f12"/>
                                  <a:gd name="f79" fmla="*/ f53 1 f12"/>
                                  <a:gd name="f80" fmla="*/ f54 1 f12"/>
                                  <a:gd name="f81" fmla="*/ f55 1 f12"/>
                                  <a:gd name="f82" fmla="*/ f56 1 f12"/>
                                  <a:gd name="f83" fmla="*/ f57 1 f12"/>
                                  <a:gd name="f84" fmla="*/ f58 1 f12"/>
                                  <a:gd name="f85" fmla="*/ f59 1 f12"/>
                                  <a:gd name="f86" fmla="*/ f60 1 f12"/>
                                  <a:gd name="f87" fmla="*/ f61 1 f12"/>
                                  <a:gd name="f88" fmla="*/ f62 1 f12"/>
                                  <a:gd name="f89" fmla="*/ f63 1 f12"/>
                                  <a:gd name="f90" fmla="*/ f66 f8 1"/>
                                  <a:gd name="f91" fmla="*/ f89 f8 1"/>
                                  <a:gd name="f92" fmla="*/ f89 f9 1"/>
                                  <a:gd name="f93" fmla="*/ f66 f9 1"/>
                                  <a:gd name="f94" fmla="*/ f65 f8 1"/>
                                  <a:gd name="f95" fmla="*/ f67 f8 1"/>
                                  <a:gd name="f96" fmla="*/ f68 f9 1"/>
                                  <a:gd name="f97" fmla="*/ f69 f9 1"/>
                                  <a:gd name="f98" fmla="*/ f70 f8 1"/>
                                  <a:gd name="f99" fmla="*/ f71 f8 1"/>
                                  <a:gd name="f100" fmla="*/ f72 f9 1"/>
                                  <a:gd name="f101" fmla="*/ f73 f9 1"/>
                                  <a:gd name="f102" fmla="*/ f74 f8 1"/>
                                  <a:gd name="f103" fmla="*/ f75 f8 1"/>
                                  <a:gd name="f104" fmla="*/ f76 f9 1"/>
                                  <a:gd name="f105" fmla="*/ f77 f9 1"/>
                                  <a:gd name="f106" fmla="*/ f78 f8 1"/>
                                  <a:gd name="f107" fmla="*/ f79 f8 1"/>
                                  <a:gd name="f108" fmla="*/ f80 f9 1"/>
                                  <a:gd name="f109" fmla="*/ f81 f9 1"/>
                                  <a:gd name="f110" fmla="*/ f82 f8 1"/>
                                  <a:gd name="f111" fmla="*/ f83 f8 1"/>
                                  <a:gd name="f112" fmla="*/ f84 f9 1"/>
                                  <a:gd name="f113" fmla="*/ f85 f9 1"/>
                                  <a:gd name="f114" fmla="*/ f86 f8 1"/>
                                  <a:gd name="f115" fmla="*/ f87 f8 1"/>
                                  <a:gd name="f116" fmla="*/ f88 f9 1"/>
                                  <a:gd name="f117" fmla="*/ f87 f9 1"/>
                                </a:gdLst>
                                <a:ahLst/>
                                <a:cxnLst>
                                  <a:cxn ang="3cd4">
                                    <a:pos x="hc" y="t"/>
                                  </a:cxn>
                                  <a:cxn ang="0">
                                    <a:pos x="r" y="vc"/>
                                  </a:cxn>
                                  <a:cxn ang="cd4">
                                    <a:pos x="hc" y="b"/>
                                  </a:cxn>
                                  <a:cxn ang="cd2">
                                    <a:pos x="l" y="vc"/>
                                  </a:cxn>
                                  <a:cxn ang="f64">
                                    <a:pos x="f94" y="f93"/>
                                  </a:cxn>
                                  <a:cxn ang="f64">
                                    <a:pos x="f95" y="f96"/>
                                  </a:cxn>
                                  <a:cxn ang="f64">
                                    <a:pos x="f94" y="f97"/>
                                  </a:cxn>
                                  <a:cxn ang="f64">
                                    <a:pos x="f90" y="f96"/>
                                  </a:cxn>
                                  <a:cxn ang="f64">
                                    <a:pos x="f98" y="f93"/>
                                  </a:cxn>
                                  <a:cxn ang="f64">
                                    <a:pos x="f99" y="f100"/>
                                  </a:cxn>
                                  <a:cxn ang="f64">
                                    <a:pos x="f98" y="f101"/>
                                  </a:cxn>
                                  <a:cxn ang="f64">
                                    <a:pos x="f90" y="f100"/>
                                  </a:cxn>
                                  <a:cxn ang="f64">
                                    <a:pos x="f102" y="f93"/>
                                  </a:cxn>
                                  <a:cxn ang="f64">
                                    <a:pos x="f103" y="f104"/>
                                  </a:cxn>
                                  <a:cxn ang="f64">
                                    <a:pos x="f102" y="f105"/>
                                  </a:cxn>
                                  <a:cxn ang="f64">
                                    <a:pos x="f90" y="f104"/>
                                  </a:cxn>
                                  <a:cxn ang="f64">
                                    <a:pos x="f106" y="f93"/>
                                  </a:cxn>
                                  <a:cxn ang="f64">
                                    <a:pos x="f107" y="f108"/>
                                  </a:cxn>
                                  <a:cxn ang="f64">
                                    <a:pos x="f106" y="f109"/>
                                  </a:cxn>
                                  <a:cxn ang="f64">
                                    <a:pos x="f90" y="f108"/>
                                  </a:cxn>
                                  <a:cxn ang="f64">
                                    <a:pos x="f110" y="f93"/>
                                  </a:cxn>
                                  <a:cxn ang="f64">
                                    <a:pos x="f111" y="f112"/>
                                  </a:cxn>
                                  <a:cxn ang="f64">
                                    <a:pos x="f110" y="f113"/>
                                  </a:cxn>
                                  <a:cxn ang="f64">
                                    <a:pos x="f90" y="f112"/>
                                  </a:cxn>
                                  <a:cxn ang="f64">
                                    <a:pos x="f114" y="f93"/>
                                  </a:cxn>
                                  <a:cxn ang="f64">
                                    <a:pos x="f115" y="f116"/>
                                  </a:cxn>
                                  <a:cxn ang="f64">
                                    <a:pos x="f114" y="f117"/>
                                  </a:cxn>
                                  <a:cxn ang="f64">
                                    <a:pos x="f90" y="f116"/>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Lst>
                                <a:rect l="f90" t="f93" r="f91" b="f92"/>
                                <a:pathLst>
                                  <a:path w="21600" h="21600">
                                    <a:moveTo>
                                      <a:pt x="f5" y="f5"/>
                                    </a:moveTo>
                                    <a:lnTo>
                                      <a:pt x="f6" y="f5"/>
                                    </a:lnTo>
                                    <a:lnTo>
                                      <a:pt x="f6" y="f6"/>
                                    </a:lnTo>
                                    <a:lnTo>
                                      <a:pt x="f5" y="f6"/>
                                    </a:lnTo>
                                    <a:lnTo>
                                      <a:pt x="f5" y="f5"/>
                                    </a:lnTo>
                                    <a:close/>
                                  </a:path>
                                </a:pathLst>
                              </a:custGeom>
                              <a:solidFill>
                                <a:srgbClr val="FFFFFF"/>
                              </a:solidFill>
                              <a:ln w="9363" cap="flat">
                                <a:solidFill>
                                  <a:srgbClr val="000000"/>
                                </a:solidFill>
                                <a:prstDash val="solid"/>
                                <a:round/>
                              </a:ln>
                            </wps:spPr>
                            <wps:txbx>
                              <w:txbxContent>
                                <w:p w:rsidR="00500527" w:rsidRDefault="00500527">
                                  <w:pPr>
                                    <w:rPr>
                                      <w:rFonts w:hint="eastAsia"/>
                                    </w:rPr>
                                  </w:pPr>
                                </w:p>
                              </w:txbxContent>
                            </wps:txbx>
                            <wps:bodyPr vert="horz" wrap="none" lIns="158758" tIns="82442" rIns="158758" bIns="82442" anchor="ctr" anchorCtr="0" compatLnSpc="0">
                              <a:noAutofit/>
                            </wps:bodyPr>
                          </wps:wsp>
                        </a:graphicData>
                      </a:graphic>
                    </wp:anchor>
                  </w:drawing>
                </mc:Choice>
                <mc:Fallback>
                  <w:pict>
                    <v:shape id="AutoShape 25" o:spid="_x0000_s1041" style="position:absolute;left:0;text-align:left;margin-left:459.2pt;margin-top:.85pt;width:12.8pt;height:11.95pt;z-index:18;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" adj="-11796480,,5400" path="m,l21600,r,21600l,21600,,xe" strokeweight=".26008mm">
                      <v:stroke joinstyle="round"/>
                      <v:formulas/>
                      <v:path arrowok="t" o:connecttype="custom" o:connectlocs="81281,0;162562,75881;81281,151762;0,75881;611722,0;1223445,537610;611722,1075213;0,537610;4603831,0;9207670,3808889;4603831,7617736;0,3808889;34648517,0;69297095,26985455;34648517,53970607;0,26985455;260765230,0;521530919,191188131;260765230,382374069;0,191188131;1962523182,0;2147483646,1354540911;1962523182,2147483646;0,1354540911;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 o:connectangles="270,0,90,180,270,270,270,270,270,270,270,270,270,270,270,270,270,270,270,270,270,270,270,270,270,270,270,270,270,270,270,270,270,270,270,270,270,270,270,270,270,270,270,270,270,270,270,270,270,270,270,270" textboxrect="0,0,21600,21600"/>
                      <v:textbox inset="4.40994mm,2.29006mm,4.40994mm,2.29006mm">
                        <w:txbxContent>
                          <w:p w:rsidR="00500527" w:rsidRDefault="00500527">
                            <w:pPr>
                              <w:rPr>
                                <w:rFonts w:hint="eastAsia"/>
                              </w:rPr>
                            </w:pPr>
                          </w:p>
                        </w:txbxContent>
                      </v:textbox>
                    </v:shape>
                  </w:pict>
                </mc:Fallback>
              </mc:AlternateContent>
            </w:r>
            <w:r>
              <w:rPr>
                <w:noProof/>
              </w:rPr>
              <mc:AlternateContent>
                <mc:Choice Requires="wps">
                  <w:drawing>
                    <wp:anchor distT="0" distB="0" distL="114300" distR="114300" simplePos="0" relativeHeight="17" behindDoc="0" locked="0" layoutInCell="1" allowOverlap="1">
                      <wp:simplePos x="0" y="0"/>
                      <wp:positionH relativeFrom="column">
                        <wp:posOffset>4831195</wp:posOffset>
                      </wp:positionH>
                      <wp:positionV relativeFrom="paragraph">
                        <wp:posOffset>10076</wp:posOffset>
                      </wp:positionV>
                      <wp:extent cx="162562" cy="151762"/>
                      <wp:effectExtent l="0" t="0" r="27938" b="19688"/>
                      <wp:wrapNone/>
                      <wp:docPr id="17" name="AutoShape 26"/>
                      <wp:cNvGraphicFramePr/>
                      <a:graphic xmlns:a="http://schemas.openxmlformats.org/drawingml/2006/main">
                        <a:graphicData uri="http://schemas.microsoft.com/office/word/2010/wordprocessingShape">
                          <wps:wsp>
                            <wps:cNvSpPr/>
                            <wps:spPr>
                              <a:xfrm>
                                <a:off x="0" y="0"/>
                                <a:ext cx="162562" cy="151762"/>
                              </a:xfrm>
                              <a:custGeom>
                                <a:avLst/>
                                <a:gdLst>
                                  <a:gd name="f0" fmla="val 10800000"/>
                                  <a:gd name="f1" fmla="val 5400000"/>
                                  <a:gd name="f2" fmla="val 180"/>
                                  <a:gd name="f3" fmla="val w"/>
                                  <a:gd name="f4" fmla="val h"/>
                                  <a:gd name="f5" fmla="val 0"/>
                                  <a:gd name="f6" fmla="val 21600"/>
                                  <a:gd name="f7" fmla="+- 0 0 0"/>
                                  <a:gd name="f8" fmla="*/ f3 1 21600"/>
                                  <a:gd name="f9" fmla="*/ f4 1 21600"/>
                                  <a:gd name="f10" fmla="+- f6 0 f5"/>
                                  <a:gd name="f11" fmla="*/ f7 f0 1"/>
                                  <a:gd name="f12" fmla="*/ f10 1 21600"/>
                                  <a:gd name="f13" fmla="*/ 81281 f10 1"/>
                                  <a:gd name="f14" fmla="*/ 0 f10 1"/>
                                  <a:gd name="f15" fmla="*/ 162562 f10 1"/>
                                  <a:gd name="f16" fmla="*/ 76517 f10 1"/>
                                  <a:gd name="f17" fmla="*/ 153033 f10 1"/>
                                  <a:gd name="f18" fmla="*/ 611722 f10 1"/>
                                  <a:gd name="f19" fmla="*/ 1223445 f10 1"/>
                                  <a:gd name="f20" fmla="*/ 542112 f10 1"/>
                                  <a:gd name="f21" fmla="*/ 1084218 f10 1"/>
                                  <a:gd name="f22" fmla="*/ 4603831 f10 1"/>
                                  <a:gd name="f23" fmla="*/ 9207670 f10 1"/>
                                  <a:gd name="f24" fmla="*/ 3840789 f10 1"/>
                                  <a:gd name="f25" fmla="*/ 7681535 f10 1"/>
                                  <a:gd name="f26" fmla="*/ 34648497 f10 1"/>
                                  <a:gd name="f27" fmla="*/ 69297055 f10 1"/>
                                  <a:gd name="f28" fmla="*/ 27211447 f10 1"/>
                                  <a:gd name="f29" fmla="*/ 54422582 f10 1"/>
                                  <a:gd name="f30" fmla="*/ 260765128 f10 1"/>
                                  <a:gd name="f31" fmla="*/ 521530738 f10 1"/>
                                  <a:gd name="f32" fmla="*/ 192789260 f10 1"/>
                                  <a:gd name="f33" fmla="*/ 385576253 f10 1"/>
                                  <a:gd name="f34" fmla="*/ 1962522412 f10 1"/>
                                  <a:gd name="f35" fmla="*/ 2147483647 f10 1"/>
                                  <a:gd name="f36" fmla="*/ 1365885005 f10 1"/>
                                  <a:gd name="f37" fmla="*/ 21600 f10 1"/>
                                  <a:gd name="f38" fmla="*/ f11 1 f2"/>
                                  <a:gd name="f39" fmla="*/ f13 1 21600"/>
                                  <a:gd name="f40" fmla="*/ f14 1 21600"/>
                                  <a:gd name="f41" fmla="*/ f15 1 21600"/>
                                  <a:gd name="f42" fmla="*/ f16 1 21600"/>
                                  <a:gd name="f43" fmla="*/ f17 1 21600"/>
                                  <a:gd name="f44" fmla="*/ f18 1 21600"/>
                                  <a:gd name="f45" fmla="*/ f19 1 21600"/>
                                  <a:gd name="f46" fmla="*/ f20 1 21600"/>
                                  <a:gd name="f47" fmla="*/ f21 1 21600"/>
                                  <a:gd name="f48" fmla="*/ f22 1 21600"/>
                                  <a:gd name="f49" fmla="*/ f23 1 21600"/>
                                  <a:gd name="f50" fmla="*/ f24 1 21600"/>
                                  <a:gd name="f51" fmla="*/ f25 1 21600"/>
                                  <a:gd name="f52" fmla="*/ f26 1 21600"/>
                                  <a:gd name="f53" fmla="*/ f27 1 21600"/>
                                  <a:gd name="f54" fmla="*/ f28 1 21600"/>
                                  <a:gd name="f55" fmla="*/ f29 1 21600"/>
                                  <a:gd name="f56" fmla="*/ f30 1 21600"/>
                                  <a:gd name="f57" fmla="*/ f31 1 21600"/>
                                  <a:gd name="f58" fmla="*/ f32 1 21600"/>
                                  <a:gd name="f59" fmla="*/ f33 1 21600"/>
                                  <a:gd name="f60" fmla="*/ f34 1 21600"/>
                                  <a:gd name="f61" fmla="*/ f35 1 21600"/>
                                  <a:gd name="f62" fmla="*/ f36 1 21600"/>
                                  <a:gd name="f63" fmla="*/ f37 1 21600"/>
                                  <a:gd name="f64" fmla="+- f38 0 f1"/>
                                  <a:gd name="f65" fmla="*/ f39 1 f12"/>
                                  <a:gd name="f66" fmla="*/ f40 1 f12"/>
                                  <a:gd name="f67" fmla="*/ f41 1 f12"/>
                                  <a:gd name="f68" fmla="*/ f42 1 f12"/>
                                  <a:gd name="f69" fmla="*/ f43 1 f12"/>
                                  <a:gd name="f70" fmla="*/ f44 1 f12"/>
                                  <a:gd name="f71" fmla="*/ f45 1 f12"/>
                                  <a:gd name="f72" fmla="*/ f46 1 f12"/>
                                  <a:gd name="f73" fmla="*/ f47 1 f12"/>
                                  <a:gd name="f74" fmla="*/ f48 1 f12"/>
                                  <a:gd name="f75" fmla="*/ f49 1 f12"/>
                                  <a:gd name="f76" fmla="*/ f50 1 f12"/>
                                  <a:gd name="f77" fmla="*/ f51 1 f12"/>
                                  <a:gd name="f78" fmla="*/ f52 1 f12"/>
                                  <a:gd name="f79" fmla="*/ f53 1 f12"/>
                                  <a:gd name="f80" fmla="*/ f54 1 f12"/>
                                  <a:gd name="f81" fmla="*/ f55 1 f12"/>
                                  <a:gd name="f82" fmla="*/ f56 1 f12"/>
                                  <a:gd name="f83" fmla="*/ f57 1 f12"/>
                                  <a:gd name="f84" fmla="*/ f58 1 f12"/>
                                  <a:gd name="f85" fmla="*/ f59 1 f12"/>
                                  <a:gd name="f86" fmla="*/ f60 1 f12"/>
                                  <a:gd name="f87" fmla="*/ f61 1 f12"/>
                                  <a:gd name="f88" fmla="*/ f62 1 f12"/>
                                  <a:gd name="f89" fmla="*/ f63 1 f12"/>
                                  <a:gd name="f90" fmla="*/ f66 f8 1"/>
                                  <a:gd name="f91" fmla="*/ f89 f8 1"/>
                                  <a:gd name="f92" fmla="*/ f89 f9 1"/>
                                  <a:gd name="f93" fmla="*/ f66 f9 1"/>
                                  <a:gd name="f94" fmla="*/ f65 f8 1"/>
                                  <a:gd name="f95" fmla="*/ f67 f8 1"/>
                                  <a:gd name="f96" fmla="*/ f68 f9 1"/>
                                  <a:gd name="f97" fmla="*/ f69 f9 1"/>
                                  <a:gd name="f98" fmla="*/ f70 f8 1"/>
                                  <a:gd name="f99" fmla="*/ f71 f8 1"/>
                                  <a:gd name="f100" fmla="*/ f72 f9 1"/>
                                  <a:gd name="f101" fmla="*/ f73 f9 1"/>
                                  <a:gd name="f102" fmla="*/ f74 f8 1"/>
                                  <a:gd name="f103" fmla="*/ f75 f8 1"/>
                                  <a:gd name="f104" fmla="*/ f76 f9 1"/>
                                  <a:gd name="f105" fmla="*/ f77 f9 1"/>
                                  <a:gd name="f106" fmla="*/ f78 f8 1"/>
                                  <a:gd name="f107" fmla="*/ f79 f8 1"/>
                                  <a:gd name="f108" fmla="*/ f80 f9 1"/>
                                  <a:gd name="f109" fmla="*/ f81 f9 1"/>
                                  <a:gd name="f110" fmla="*/ f82 f8 1"/>
                                  <a:gd name="f111" fmla="*/ f83 f8 1"/>
                                  <a:gd name="f112" fmla="*/ f84 f9 1"/>
                                  <a:gd name="f113" fmla="*/ f85 f9 1"/>
                                  <a:gd name="f114" fmla="*/ f86 f8 1"/>
                                  <a:gd name="f115" fmla="*/ f87 f8 1"/>
                                  <a:gd name="f116" fmla="*/ f88 f9 1"/>
                                  <a:gd name="f117" fmla="*/ f87 f9 1"/>
                                </a:gdLst>
                                <a:ahLst/>
                                <a:cxnLst>
                                  <a:cxn ang="3cd4">
                                    <a:pos x="hc" y="t"/>
                                  </a:cxn>
                                  <a:cxn ang="0">
                                    <a:pos x="r" y="vc"/>
                                  </a:cxn>
                                  <a:cxn ang="cd4">
                                    <a:pos x="hc" y="b"/>
                                  </a:cxn>
                                  <a:cxn ang="cd2">
                                    <a:pos x="l" y="vc"/>
                                  </a:cxn>
                                  <a:cxn ang="f64">
                                    <a:pos x="f94" y="f93"/>
                                  </a:cxn>
                                  <a:cxn ang="f64">
                                    <a:pos x="f95" y="f96"/>
                                  </a:cxn>
                                  <a:cxn ang="f64">
                                    <a:pos x="f94" y="f97"/>
                                  </a:cxn>
                                  <a:cxn ang="f64">
                                    <a:pos x="f90" y="f96"/>
                                  </a:cxn>
                                  <a:cxn ang="f64">
                                    <a:pos x="f98" y="f93"/>
                                  </a:cxn>
                                  <a:cxn ang="f64">
                                    <a:pos x="f99" y="f100"/>
                                  </a:cxn>
                                  <a:cxn ang="f64">
                                    <a:pos x="f98" y="f101"/>
                                  </a:cxn>
                                  <a:cxn ang="f64">
                                    <a:pos x="f90" y="f100"/>
                                  </a:cxn>
                                  <a:cxn ang="f64">
                                    <a:pos x="f102" y="f93"/>
                                  </a:cxn>
                                  <a:cxn ang="f64">
                                    <a:pos x="f103" y="f104"/>
                                  </a:cxn>
                                  <a:cxn ang="f64">
                                    <a:pos x="f102" y="f105"/>
                                  </a:cxn>
                                  <a:cxn ang="f64">
                                    <a:pos x="f90" y="f104"/>
                                  </a:cxn>
                                  <a:cxn ang="f64">
                                    <a:pos x="f106" y="f93"/>
                                  </a:cxn>
                                  <a:cxn ang="f64">
                                    <a:pos x="f107" y="f108"/>
                                  </a:cxn>
                                  <a:cxn ang="f64">
                                    <a:pos x="f106" y="f109"/>
                                  </a:cxn>
                                  <a:cxn ang="f64">
                                    <a:pos x="f90" y="f108"/>
                                  </a:cxn>
                                  <a:cxn ang="f64">
                                    <a:pos x="f110" y="f93"/>
                                  </a:cxn>
                                  <a:cxn ang="f64">
                                    <a:pos x="f111" y="f112"/>
                                  </a:cxn>
                                  <a:cxn ang="f64">
                                    <a:pos x="f110" y="f113"/>
                                  </a:cxn>
                                  <a:cxn ang="f64">
                                    <a:pos x="f90" y="f112"/>
                                  </a:cxn>
                                  <a:cxn ang="f64">
                                    <a:pos x="f114" y="f93"/>
                                  </a:cxn>
                                  <a:cxn ang="f64">
                                    <a:pos x="f115" y="f116"/>
                                  </a:cxn>
                                  <a:cxn ang="f64">
                                    <a:pos x="f114" y="f117"/>
                                  </a:cxn>
                                  <a:cxn ang="f64">
                                    <a:pos x="f90" y="f116"/>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Lst>
                                <a:rect l="f90" t="f93" r="f91" b="f92"/>
                                <a:pathLst>
                                  <a:path w="21600" h="21600">
                                    <a:moveTo>
                                      <a:pt x="f5" y="f5"/>
                                    </a:moveTo>
                                    <a:lnTo>
                                      <a:pt x="f6" y="f5"/>
                                    </a:lnTo>
                                    <a:lnTo>
                                      <a:pt x="f6" y="f6"/>
                                    </a:lnTo>
                                    <a:lnTo>
                                      <a:pt x="f5" y="f6"/>
                                    </a:lnTo>
                                    <a:lnTo>
                                      <a:pt x="f5" y="f5"/>
                                    </a:lnTo>
                                    <a:close/>
                                  </a:path>
                                </a:pathLst>
                              </a:custGeom>
                              <a:solidFill>
                                <a:srgbClr val="FFFFFF"/>
                              </a:solidFill>
                              <a:ln w="9363" cap="flat">
                                <a:solidFill>
                                  <a:srgbClr val="000000"/>
                                </a:solidFill>
                                <a:prstDash val="solid"/>
                                <a:round/>
                              </a:ln>
                            </wps:spPr>
                            <wps:txbx>
                              <w:txbxContent>
                                <w:p w:rsidR="00500527" w:rsidRDefault="00500527">
                                  <w:pPr>
                                    <w:rPr>
                                      <w:rFonts w:hint="eastAsia"/>
                                    </w:rPr>
                                  </w:pPr>
                                </w:p>
                              </w:txbxContent>
                            </wps:txbx>
                            <wps:bodyPr vert="horz" wrap="none" lIns="158758" tIns="82442" rIns="158758" bIns="82442" anchor="ctr" anchorCtr="0" compatLnSpc="0">
                              <a:noAutofit/>
                            </wps:bodyPr>
                          </wps:wsp>
                        </a:graphicData>
                      </a:graphic>
                    </wp:anchor>
                  </w:drawing>
                </mc:Choice>
                <mc:Fallback>
                  <w:pict>
                    <v:shape id="AutoShape 26" o:spid="_x0000_s1042" style="position:absolute;left:0;text-align:left;margin-left:380.4pt;margin-top:.8pt;width:12.8pt;height:11.95pt;z-index:17;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" adj="-11796480,,5400" path="m,l21600,r,21600l,21600,,xe" strokeweight=".26008mm">
                      <v:stroke joinstyle="round"/>
                      <v:formulas/>
                      <v:path arrowok="t" o:connecttype="custom" o:connectlocs="81281,0;162562,75881;81281,151762;0,75881;611722,0;1223445,537610;611722,1075213;0,537610;4603831,0;9207670,3808889;4603831,7617736;0,3808889;34648517,0;69297095,26985455;34648517,53970607;0,26985455;260765230,0;521530919,191188131;260765230,382374069;0,191188131;1962523182,0;2147483646,1354540911;1962523182,2147483646;0,1354540911;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 o:connectangles="270,0,90,180,270,270,270,270,270,270,270,270,270,270,270,270,270,270,270,270,270,270,270,270,270,270,270,270,270,270,270,270,270,270,270,270,270,270,270,270,270,270,270,270,270,270,270,270,270,270,270,270" textboxrect="0,0,21600,21600"/>
                      <v:textbox inset="4.40994mm,2.29006mm,4.40994mm,2.29006mm">
                        <w:txbxContent>
                          <w:p w:rsidR="00500527" w:rsidRDefault="00500527">
                            <w:pPr>
                              <w:rPr>
                                <w:rFonts w:hint="eastAsia"/>
                              </w:rPr>
                            </w:pPr>
                          </w:p>
                        </w:txbxContent>
                      </v:textbox>
                    </v:shape>
                  </w:pict>
                </mc:Fallback>
              </mc:AlternateContent>
            </w:r>
            <w:r>
              <w:rPr>
                <w:noProof/>
              </w:rPr>
              <mc:AlternateContent>
                <mc:Choice Requires="wps">
                  <w:drawing>
                    <wp:anchor distT="0" distB="0" distL="114300" distR="114300" simplePos="0" relativeHeight="251659264" behindDoc="1" locked="0" layoutInCell="1" allowOverlap="1">
                      <wp:simplePos x="0" y="0"/>
                      <wp:positionH relativeFrom="column">
                        <wp:posOffset>3983400</wp:posOffset>
                      </wp:positionH>
                      <wp:positionV relativeFrom="paragraph">
                        <wp:posOffset>722</wp:posOffset>
                      </wp:positionV>
                      <wp:extent cx="162562" cy="151762"/>
                      <wp:effectExtent l="0" t="0" r="27938" b="19688"/>
                      <wp:wrapNone/>
                      <wp:docPr id="18" name="AutoShape 27"/>
                      <wp:cNvGraphicFramePr/>
                      <a:graphic xmlns:a="http://schemas.openxmlformats.org/drawingml/2006/main">
                        <a:graphicData uri="http://schemas.microsoft.com/office/word/2010/wordprocessingShape">
                          <wps:wsp>
                            <wps:cNvSpPr/>
                            <wps:spPr>
                              <a:xfrm>
                                <a:off x="0" y="0"/>
                                <a:ext cx="162562" cy="151762"/>
                              </a:xfrm>
                              <a:custGeom>
                                <a:avLst/>
                                <a:gdLst>
                                  <a:gd name="f0" fmla="val 10800000"/>
                                  <a:gd name="f1" fmla="val 5400000"/>
                                  <a:gd name="f2" fmla="val 180"/>
                                  <a:gd name="f3" fmla="val w"/>
                                  <a:gd name="f4" fmla="val h"/>
                                  <a:gd name="f5" fmla="val 0"/>
                                  <a:gd name="f6" fmla="val 21600"/>
                                  <a:gd name="f7" fmla="+- 0 0 0"/>
                                  <a:gd name="f8" fmla="*/ f3 1 21600"/>
                                  <a:gd name="f9" fmla="*/ f4 1 21600"/>
                                  <a:gd name="f10" fmla="+- f6 0 f5"/>
                                  <a:gd name="f11" fmla="*/ f7 f0 1"/>
                                  <a:gd name="f12" fmla="*/ f10 1 21600"/>
                                  <a:gd name="f13" fmla="*/ 81281 f10 1"/>
                                  <a:gd name="f14" fmla="*/ 0 f10 1"/>
                                  <a:gd name="f15" fmla="*/ 162562 f10 1"/>
                                  <a:gd name="f16" fmla="*/ 76517 f10 1"/>
                                  <a:gd name="f17" fmla="*/ 153033 f10 1"/>
                                  <a:gd name="f18" fmla="*/ 611722 f10 1"/>
                                  <a:gd name="f19" fmla="*/ 1223445 f10 1"/>
                                  <a:gd name="f20" fmla="*/ 542112 f10 1"/>
                                  <a:gd name="f21" fmla="*/ 1084218 f10 1"/>
                                  <a:gd name="f22" fmla="*/ 4603831 f10 1"/>
                                  <a:gd name="f23" fmla="*/ 9207670 f10 1"/>
                                  <a:gd name="f24" fmla="*/ 3840789 f10 1"/>
                                  <a:gd name="f25" fmla="*/ 7681535 f10 1"/>
                                  <a:gd name="f26" fmla="*/ 34648497 f10 1"/>
                                  <a:gd name="f27" fmla="*/ 69297055 f10 1"/>
                                  <a:gd name="f28" fmla="*/ 27211447 f10 1"/>
                                  <a:gd name="f29" fmla="*/ 54422582 f10 1"/>
                                  <a:gd name="f30" fmla="*/ 260765128 f10 1"/>
                                  <a:gd name="f31" fmla="*/ 521530738 f10 1"/>
                                  <a:gd name="f32" fmla="*/ 192789260 f10 1"/>
                                  <a:gd name="f33" fmla="*/ 385576253 f10 1"/>
                                  <a:gd name="f34" fmla="*/ 1962522412 f10 1"/>
                                  <a:gd name="f35" fmla="*/ 2147483647 f10 1"/>
                                  <a:gd name="f36" fmla="*/ 1365885005 f10 1"/>
                                  <a:gd name="f37" fmla="*/ 21600 f10 1"/>
                                  <a:gd name="f38" fmla="*/ f11 1 f2"/>
                                  <a:gd name="f39" fmla="*/ f13 1 21600"/>
                                  <a:gd name="f40" fmla="*/ f14 1 21600"/>
                                  <a:gd name="f41" fmla="*/ f15 1 21600"/>
                                  <a:gd name="f42" fmla="*/ f16 1 21600"/>
                                  <a:gd name="f43" fmla="*/ f17 1 21600"/>
                                  <a:gd name="f44" fmla="*/ f18 1 21600"/>
                                  <a:gd name="f45" fmla="*/ f19 1 21600"/>
                                  <a:gd name="f46" fmla="*/ f20 1 21600"/>
                                  <a:gd name="f47" fmla="*/ f21 1 21600"/>
                                  <a:gd name="f48" fmla="*/ f22 1 21600"/>
                                  <a:gd name="f49" fmla="*/ f23 1 21600"/>
                                  <a:gd name="f50" fmla="*/ f24 1 21600"/>
                                  <a:gd name="f51" fmla="*/ f25 1 21600"/>
                                  <a:gd name="f52" fmla="*/ f26 1 21600"/>
                                  <a:gd name="f53" fmla="*/ f27 1 21600"/>
                                  <a:gd name="f54" fmla="*/ f28 1 21600"/>
                                  <a:gd name="f55" fmla="*/ f29 1 21600"/>
                                  <a:gd name="f56" fmla="*/ f30 1 21600"/>
                                  <a:gd name="f57" fmla="*/ f31 1 21600"/>
                                  <a:gd name="f58" fmla="*/ f32 1 21600"/>
                                  <a:gd name="f59" fmla="*/ f33 1 21600"/>
                                  <a:gd name="f60" fmla="*/ f34 1 21600"/>
                                  <a:gd name="f61" fmla="*/ f35 1 21600"/>
                                  <a:gd name="f62" fmla="*/ f36 1 21600"/>
                                  <a:gd name="f63" fmla="*/ f37 1 21600"/>
                                  <a:gd name="f64" fmla="+- f38 0 f1"/>
                                  <a:gd name="f65" fmla="*/ f39 1 f12"/>
                                  <a:gd name="f66" fmla="*/ f40 1 f12"/>
                                  <a:gd name="f67" fmla="*/ f41 1 f12"/>
                                  <a:gd name="f68" fmla="*/ f42 1 f12"/>
                                  <a:gd name="f69" fmla="*/ f43 1 f12"/>
                                  <a:gd name="f70" fmla="*/ f44 1 f12"/>
                                  <a:gd name="f71" fmla="*/ f45 1 f12"/>
                                  <a:gd name="f72" fmla="*/ f46 1 f12"/>
                                  <a:gd name="f73" fmla="*/ f47 1 f12"/>
                                  <a:gd name="f74" fmla="*/ f48 1 f12"/>
                                  <a:gd name="f75" fmla="*/ f49 1 f12"/>
                                  <a:gd name="f76" fmla="*/ f50 1 f12"/>
                                  <a:gd name="f77" fmla="*/ f51 1 f12"/>
                                  <a:gd name="f78" fmla="*/ f52 1 f12"/>
                                  <a:gd name="f79" fmla="*/ f53 1 f12"/>
                                  <a:gd name="f80" fmla="*/ f54 1 f12"/>
                                  <a:gd name="f81" fmla="*/ f55 1 f12"/>
                                  <a:gd name="f82" fmla="*/ f56 1 f12"/>
                                  <a:gd name="f83" fmla="*/ f57 1 f12"/>
                                  <a:gd name="f84" fmla="*/ f58 1 f12"/>
                                  <a:gd name="f85" fmla="*/ f59 1 f12"/>
                                  <a:gd name="f86" fmla="*/ f60 1 f12"/>
                                  <a:gd name="f87" fmla="*/ f61 1 f12"/>
                                  <a:gd name="f88" fmla="*/ f62 1 f12"/>
                                  <a:gd name="f89" fmla="*/ f63 1 f12"/>
                                  <a:gd name="f90" fmla="*/ f66 f8 1"/>
                                  <a:gd name="f91" fmla="*/ f89 f8 1"/>
                                  <a:gd name="f92" fmla="*/ f89 f9 1"/>
                                  <a:gd name="f93" fmla="*/ f66 f9 1"/>
                                  <a:gd name="f94" fmla="*/ f65 f8 1"/>
                                  <a:gd name="f95" fmla="*/ f67 f8 1"/>
                                  <a:gd name="f96" fmla="*/ f68 f9 1"/>
                                  <a:gd name="f97" fmla="*/ f69 f9 1"/>
                                  <a:gd name="f98" fmla="*/ f70 f8 1"/>
                                  <a:gd name="f99" fmla="*/ f71 f8 1"/>
                                  <a:gd name="f100" fmla="*/ f72 f9 1"/>
                                  <a:gd name="f101" fmla="*/ f73 f9 1"/>
                                  <a:gd name="f102" fmla="*/ f74 f8 1"/>
                                  <a:gd name="f103" fmla="*/ f75 f8 1"/>
                                  <a:gd name="f104" fmla="*/ f76 f9 1"/>
                                  <a:gd name="f105" fmla="*/ f77 f9 1"/>
                                  <a:gd name="f106" fmla="*/ f78 f8 1"/>
                                  <a:gd name="f107" fmla="*/ f79 f8 1"/>
                                  <a:gd name="f108" fmla="*/ f80 f9 1"/>
                                  <a:gd name="f109" fmla="*/ f81 f9 1"/>
                                  <a:gd name="f110" fmla="*/ f82 f8 1"/>
                                  <a:gd name="f111" fmla="*/ f83 f8 1"/>
                                  <a:gd name="f112" fmla="*/ f84 f9 1"/>
                                  <a:gd name="f113" fmla="*/ f85 f9 1"/>
                                  <a:gd name="f114" fmla="*/ f86 f8 1"/>
                                  <a:gd name="f115" fmla="*/ f87 f8 1"/>
                                  <a:gd name="f116" fmla="*/ f88 f9 1"/>
                                  <a:gd name="f117" fmla="*/ f87 f9 1"/>
                                </a:gdLst>
                                <a:ahLst/>
                                <a:cxnLst>
                                  <a:cxn ang="3cd4">
                                    <a:pos x="hc" y="t"/>
                                  </a:cxn>
                                  <a:cxn ang="0">
                                    <a:pos x="r" y="vc"/>
                                  </a:cxn>
                                  <a:cxn ang="cd4">
                                    <a:pos x="hc" y="b"/>
                                  </a:cxn>
                                  <a:cxn ang="cd2">
                                    <a:pos x="l" y="vc"/>
                                  </a:cxn>
                                  <a:cxn ang="f64">
                                    <a:pos x="f94" y="f93"/>
                                  </a:cxn>
                                  <a:cxn ang="f64">
                                    <a:pos x="f95" y="f96"/>
                                  </a:cxn>
                                  <a:cxn ang="f64">
                                    <a:pos x="f94" y="f97"/>
                                  </a:cxn>
                                  <a:cxn ang="f64">
                                    <a:pos x="f90" y="f96"/>
                                  </a:cxn>
                                  <a:cxn ang="f64">
                                    <a:pos x="f98" y="f93"/>
                                  </a:cxn>
                                  <a:cxn ang="f64">
                                    <a:pos x="f99" y="f100"/>
                                  </a:cxn>
                                  <a:cxn ang="f64">
                                    <a:pos x="f98" y="f101"/>
                                  </a:cxn>
                                  <a:cxn ang="f64">
                                    <a:pos x="f90" y="f100"/>
                                  </a:cxn>
                                  <a:cxn ang="f64">
                                    <a:pos x="f102" y="f93"/>
                                  </a:cxn>
                                  <a:cxn ang="f64">
                                    <a:pos x="f103" y="f104"/>
                                  </a:cxn>
                                  <a:cxn ang="f64">
                                    <a:pos x="f102" y="f105"/>
                                  </a:cxn>
                                  <a:cxn ang="f64">
                                    <a:pos x="f90" y="f104"/>
                                  </a:cxn>
                                  <a:cxn ang="f64">
                                    <a:pos x="f106" y="f93"/>
                                  </a:cxn>
                                  <a:cxn ang="f64">
                                    <a:pos x="f107" y="f108"/>
                                  </a:cxn>
                                  <a:cxn ang="f64">
                                    <a:pos x="f106" y="f109"/>
                                  </a:cxn>
                                  <a:cxn ang="f64">
                                    <a:pos x="f90" y="f108"/>
                                  </a:cxn>
                                  <a:cxn ang="f64">
                                    <a:pos x="f110" y="f93"/>
                                  </a:cxn>
                                  <a:cxn ang="f64">
                                    <a:pos x="f111" y="f112"/>
                                  </a:cxn>
                                  <a:cxn ang="f64">
                                    <a:pos x="f110" y="f113"/>
                                  </a:cxn>
                                  <a:cxn ang="f64">
                                    <a:pos x="f90" y="f112"/>
                                  </a:cxn>
                                  <a:cxn ang="f64">
                                    <a:pos x="f114" y="f93"/>
                                  </a:cxn>
                                  <a:cxn ang="f64">
                                    <a:pos x="f115" y="f116"/>
                                  </a:cxn>
                                  <a:cxn ang="f64">
                                    <a:pos x="f114" y="f117"/>
                                  </a:cxn>
                                  <a:cxn ang="f64">
                                    <a:pos x="f90" y="f116"/>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Lst>
                                <a:rect l="f90" t="f93" r="f91" b="f92"/>
                                <a:pathLst>
                                  <a:path w="21600" h="21600">
                                    <a:moveTo>
                                      <a:pt x="f5" y="f5"/>
                                    </a:moveTo>
                                    <a:lnTo>
                                      <a:pt x="f6" y="f5"/>
                                    </a:lnTo>
                                    <a:lnTo>
                                      <a:pt x="f6" y="f6"/>
                                    </a:lnTo>
                                    <a:lnTo>
                                      <a:pt x="f5" y="f6"/>
                                    </a:lnTo>
                                    <a:lnTo>
                                      <a:pt x="f5" y="f5"/>
                                    </a:lnTo>
                                    <a:close/>
                                  </a:path>
                                </a:pathLst>
                              </a:custGeom>
                              <a:solidFill>
                                <a:srgbClr val="FFFFFF"/>
                              </a:solidFill>
                              <a:ln w="9363" cap="flat">
                                <a:solidFill>
                                  <a:srgbClr val="000000"/>
                                </a:solidFill>
                                <a:prstDash val="solid"/>
                                <a:round/>
                              </a:ln>
                            </wps:spPr>
                            <wps:txbx>
                              <w:txbxContent>
                                <w:p w:rsidR="00500527" w:rsidRDefault="00500527">
                                  <w:pPr>
                                    <w:rPr>
                                      <w:rFonts w:hint="eastAsia"/>
                                    </w:rPr>
                                  </w:pPr>
                                </w:p>
                              </w:txbxContent>
                            </wps:txbx>
                            <wps:bodyPr vert="horz" wrap="none" lIns="158758" tIns="82442" rIns="158758" bIns="82442" anchor="ctr" anchorCtr="0" compatLnSpc="0">
                              <a:noAutofit/>
                            </wps:bodyPr>
                          </wps:wsp>
                        </a:graphicData>
                      </a:graphic>
                    </wp:anchor>
                  </w:drawing>
                </mc:Choice>
                <mc:Fallback>
                  <w:pict>
                    <v:shape id="AutoShape 27" o:spid="_x0000_s1043" style="position:absolute;left:0;text-align:left;margin-left:313.65pt;margin-top:.05pt;width:12.8pt;height:11.95pt;z-index:-251657216;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" adj="-11796480,,5400" path="m,l21600,r,21600l,21600,,xe" strokeweight=".26008mm">
                      <v:stroke joinstyle="round"/>
                      <v:formulas/>
                      <v:path arrowok="t" o:connecttype="custom" o:connectlocs="81281,0;162562,75881;81281,151762;0,75881;611722,0;1223445,537610;611722,1075213;0,537610;4603831,0;9207670,3808889;4603831,7617736;0,3808889;34648517,0;69297095,26985455;34648517,53970607;0,26985455;260765230,0;521530919,191188131;260765230,382374069;0,191188131;1962523182,0;2147483646,1354540911;1962523182,2147483646;0,1354540911;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 o:connectangles="270,0,90,180,270,270,270,270,270,270,270,270,270,270,270,270,270,270,270,270,270,270,270,270,270,270,270,270,270,270,270,270,270,270,270,270,270,270,270,270,270,270,270,270,270,270,270,270,270,270,270,270" textboxrect="0,0,21600,21600"/>
                      <v:textbox inset="4.40994mm,2.29006mm,4.40994mm,2.29006mm">
                        <w:txbxContent>
                          <w:p w:rsidR="00500527" w:rsidRDefault="00500527">
                            <w:pPr>
                              <w:rPr>
                                <w:rFonts w:hint="eastAsia"/>
                              </w:rPr>
                            </w:pPr>
                          </w:p>
                        </w:txbxContent>
                      </v:textbox>
                    </v:shape>
                  </w:pict>
                </mc:Fallback>
              </mc:AlternateContent>
            </w:r>
            <w:r>
              <w:rPr>
                <w:rFonts w:ascii="Tahoma" w:hAnsi="Tahoma" w:cs="Tahoma"/>
                <w:b/>
                <w:bCs/>
                <w:sz w:val="22"/>
                <w:szCs w:val="22"/>
              </w:rPr>
              <w:t xml:space="preserve">      aktualnie użytkowanego lokalu </w:t>
            </w:r>
            <w:r>
              <w:rPr>
                <w:rFonts w:ascii="Tahoma" w:hAnsi="Tahoma" w:cs="Tahoma"/>
                <w:b/>
                <w:bCs/>
                <w:sz w:val="22"/>
                <w:szCs w:val="22"/>
              </w:rPr>
              <w:t>(właściwe zaznaczyć  X ):    TAK           /    NIE</w:t>
            </w:r>
          </w:p>
        </w:tc>
      </w:tr>
    </w:tbl>
    <w:p w:rsidR="00500527" w:rsidRDefault="00500527" w:rsidP="000E1A56">
      <w:pPr>
        <w:pStyle w:val="Standard"/>
        <w:jc w:val="both"/>
        <w:rPr>
          <w:sz w:val="16"/>
          <w:szCs w:val="16"/>
        </w:rPr>
      </w:pPr>
    </w:p>
    <w:tbl>
      <w:tblPr>
        <w:tblW w:w="9975" w:type="dxa"/>
        <w:tblInd w:w="-9" w:type="dxa"/>
        <w:tblLayout w:type="fixed"/>
        <w:tblCellMar>
          <w:left w:w="10" w:type="dxa"/>
          <w:right w:w="10" w:type="dxa"/>
        </w:tblCellMar>
        <w:tblLook w:val="0000" w:firstRow="0" w:lastRow="0" w:firstColumn="0" w:lastColumn="0" w:noHBand="0" w:noVBand="0"/>
      </w:tblPr>
      <w:tblGrid>
        <w:gridCol w:w="9975"/>
      </w:tblGrid>
      <w:tr w:rsidR="00500527">
        <w:tblPrEx>
          <w:tblCellMar>
            <w:top w:w="0" w:type="dxa"/>
            <w:bottom w:w="0" w:type="dxa"/>
          </w:tblCellMar>
        </w:tblPrEx>
        <w:trPr>
          <w:trHeight w:hRule="exact" w:val="1185"/>
        </w:trPr>
        <w:tc>
          <w:tcPr>
            <w:tcW w:w="9975" w:type="dxa"/>
            <w:tcBorders>
              <w:top w:val="single" w:sz="2" w:space="0" w:color="000000"/>
              <w:left w:val="single" w:sz="2" w:space="0" w:color="000000"/>
              <w:bottom w:val="single" w:sz="2" w:space="0" w:color="000000"/>
              <w:right w:val="single" w:sz="2" w:space="0" w:color="000000"/>
            </w:tcBorders>
            <w:shd w:val="clear" w:color="auto" w:fill="DDDDDD"/>
            <w:tcMar>
              <w:top w:w="55" w:type="dxa"/>
              <w:left w:w="55" w:type="dxa"/>
              <w:bottom w:w="55" w:type="dxa"/>
              <w:right w:w="55" w:type="dxa"/>
            </w:tcMar>
          </w:tcPr>
          <w:p w:rsidR="00500527" w:rsidRDefault="000E1A56" w:rsidP="000E1A56">
            <w:pPr>
              <w:pStyle w:val="Standard"/>
              <w:numPr>
                <w:ilvl w:val="0"/>
                <w:numId w:val="34"/>
              </w:numPr>
              <w:tabs>
                <w:tab w:val="left" w:pos="227"/>
              </w:tabs>
              <w:ind w:left="227" w:hanging="794"/>
              <w:jc w:val="both"/>
            </w:pPr>
            <w:r>
              <w:rPr>
                <w:b/>
                <w:bCs/>
                <w:sz w:val="22"/>
                <w:szCs w:val="22"/>
              </w:rPr>
              <w:t xml:space="preserve">VI. Dane dotyczące wpłaconej kaucji z tytułu najmu lokalu nr </w:t>
            </w:r>
            <w:r>
              <w:rPr>
                <w:sz w:val="22"/>
                <w:szCs w:val="22"/>
              </w:rPr>
              <w:t>.…..........</w:t>
            </w:r>
            <w:r>
              <w:rPr>
                <w:b/>
                <w:bCs/>
                <w:sz w:val="22"/>
                <w:szCs w:val="22"/>
              </w:rPr>
              <w:t xml:space="preserve"> przy</w:t>
            </w:r>
            <w:r>
              <w:rPr>
                <w:b/>
                <w:bCs/>
                <w:sz w:val="22"/>
                <w:szCs w:val="22"/>
              </w:rPr>
              <w:br/>
            </w:r>
            <w:r>
              <w:rPr>
                <w:b/>
                <w:bCs/>
                <w:sz w:val="22"/>
                <w:szCs w:val="22"/>
              </w:rPr>
              <w:t xml:space="preserve">     ul. </w:t>
            </w:r>
            <w:r>
              <w:rPr>
                <w:sz w:val="22"/>
                <w:szCs w:val="22"/>
              </w:rPr>
              <w:t>..…………..................................................</w:t>
            </w:r>
            <w:r>
              <w:rPr>
                <w:b/>
                <w:bCs/>
                <w:sz w:val="22"/>
                <w:szCs w:val="22"/>
              </w:rPr>
              <w:t xml:space="preserve"> w Białymstoku.</w:t>
            </w:r>
          </w:p>
          <w:p w:rsidR="00500527" w:rsidRDefault="000E1A56" w:rsidP="000E1A56">
            <w:pPr>
              <w:pStyle w:val="Standard"/>
              <w:tabs>
                <w:tab w:val="left" w:pos="0"/>
              </w:tabs>
              <w:jc w:val="both"/>
            </w:pPr>
            <w:r>
              <w:rPr>
                <w:b/>
                <w:bCs/>
                <w:sz w:val="22"/>
                <w:szCs w:val="22"/>
              </w:rPr>
              <w:t>Kaucja zabezpieczająca została wniesiona w</w:t>
            </w:r>
            <w:r>
              <w:rPr>
                <w:b/>
                <w:bCs/>
                <w:sz w:val="22"/>
                <w:szCs w:val="22"/>
              </w:rPr>
              <w:t xml:space="preserve"> dniu </w:t>
            </w:r>
            <w:r>
              <w:rPr>
                <w:sz w:val="22"/>
                <w:szCs w:val="22"/>
              </w:rPr>
              <w:t>.…… ……..………….… ...…</w:t>
            </w:r>
            <w:r>
              <w:rPr>
                <w:b/>
                <w:bCs/>
                <w:sz w:val="22"/>
                <w:szCs w:val="22"/>
              </w:rPr>
              <w:t xml:space="preserve"> roku </w:t>
            </w:r>
            <w:r>
              <w:rPr>
                <w:b/>
                <w:bCs/>
                <w:sz w:val="22"/>
                <w:szCs w:val="22"/>
              </w:rPr>
              <w:br/>
            </w:r>
            <w:r>
              <w:rPr>
                <w:b/>
                <w:bCs/>
                <w:sz w:val="22"/>
                <w:szCs w:val="22"/>
              </w:rPr>
              <w:t xml:space="preserve">w wysokości </w:t>
            </w:r>
            <w:r>
              <w:rPr>
                <w:sz w:val="22"/>
                <w:szCs w:val="22"/>
              </w:rPr>
              <w:t>………..………</w:t>
            </w:r>
            <w:r>
              <w:rPr>
                <w:b/>
                <w:bCs/>
                <w:sz w:val="22"/>
                <w:szCs w:val="22"/>
              </w:rPr>
              <w:t xml:space="preserve"> zł. </w:t>
            </w:r>
            <w:r>
              <w:rPr>
                <w:b/>
                <w:bCs/>
                <w:i/>
                <w:iCs/>
                <w:sz w:val="20"/>
                <w:szCs w:val="20"/>
              </w:rPr>
              <w:t>(Do wniosku należy  dołączyć kserokopię dowodu wpłaty kaucji!</w:t>
            </w:r>
            <w:r>
              <w:rPr>
                <w:b/>
                <w:bCs/>
                <w:sz w:val="20"/>
                <w:szCs w:val="20"/>
              </w:rPr>
              <w:t>)</w:t>
            </w:r>
          </w:p>
        </w:tc>
      </w:tr>
    </w:tbl>
    <w:p w:rsidR="00500527" w:rsidRDefault="00500527" w:rsidP="000E1A56">
      <w:pPr>
        <w:pStyle w:val="Standard"/>
        <w:tabs>
          <w:tab w:val="left" w:pos="227"/>
        </w:tabs>
        <w:ind w:left="227" w:hanging="794"/>
        <w:jc w:val="both"/>
        <w:rPr>
          <w:rFonts w:ascii="Tahoma" w:hAnsi="Tahoma" w:cs="Tahoma"/>
          <w:sz w:val="16"/>
          <w:szCs w:val="16"/>
        </w:rPr>
      </w:pPr>
    </w:p>
    <w:tbl>
      <w:tblPr>
        <w:tblW w:w="9915" w:type="dxa"/>
        <w:tblInd w:w="36" w:type="dxa"/>
        <w:tblLayout w:type="fixed"/>
        <w:tblCellMar>
          <w:left w:w="10" w:type="dxa"/>
          <w:right w:w="10" w:type="dxa"/>
        </w:tblCellMar>
        <w:tblLook w:val="0000" w:firstRow="0" w:lastRow="0" w:firstColumn="0" w:lastColumn="0" w:noHBand="0" w:noVBand="0"/>
      </w:tblPr>
      <w:tblGrid>
        <w:gridCol w:w="9915"/>
      </w:tblGrid>
      <w:tr w:rsidR="00500527">
        <w:tblPrEx>
          <w:tblCellMar>
            <w:top w:w="0" w:type="dxa"/>
            <w:bottom w:w="0" w:type="dxa"/>
          </w:tblCellMar>
        </w:tblPrEx>
        <w:trPr>
          <w:trHeight w:hRule="exact" w:val="390"/>
        </w:trPr>
        <w:tc>
          <w:tcPr>
            <w:tcW w:w="9915" w:type="dxa"/>
            <w:tcBorders>
              <w:top w:val="single" w:sz="2" w:space="0" w:color="000000"/>
              <w:left w:val="single" w:sz="2" w:space="0" w:color="000000"/>
              <w:bottom w:val="single" w:sz="2" w:space="0" w:color="000000"/>
              <w:right w:val="single" w:sz="2" w:space="0" w:color="000000"/>
            </w:tcBorders>
            <w:shd w:val="clear" w:color="auto" w:fill="DDDDDD"/>
            <w:tcMar>
              <w:top w:w="55" w:type="dxa"/>
              <w:left w:w="55" w:type="dxa"/>
              <w:bottom w:w="55" w:type="dxa"/>
              <w:right w:w="55" w:type="dxa"/>
            </w:tcMar>
          </w:tcPr>
          <w:p w:rsidR="00500527" w:rsidRDefault="000E1A56" w:rsidP="000E1A56">
            <w:pPr>
              <w:pStyle w:val="Standard"/>
              <w:numPr>
                <w:ilvl w:val="0"/>
                <w:numId w:val="34"/>
              </w:numPr>
              <w:tabs>
                <w:tab w:val="left" w:pos="227"/>
              </w:tabs>
              <w:ind w:left="227" w:hanging="794"/>
              <w:jc w:val="both"/>
            </w:pPr>
            <w:r>
              <w:rPr>
                <w:noProof/>
              </w:rPr>
              <mc:AlternateContent>
                <mc:Choice Requires="wps">
                  <w:drawing>
                    <wp:anchor distT="0" distB="0" distL="114300" distR="114300" simplePos="0" relativeHeight="2" behindDoc="1" locked="0" layoutInCell="1" allowOverlap="1">
                      <wp:simplePos x="0" y="0"/>
                      <wp:positionH relativeFrom="column">
                        <wp:posOffset>5688363</wp:posOffset>
                      </wp:positionH>
                      <wp:positionV relativeFrom="paragraph">
                        <wp:posOffset>722</wp:posOffset>
                      </wp:positionV>
                      <wp:extent cx="162562" cy="151762"/>
                      <wp:effectExtent l="0" t="0" r="27938" b="19688"/>
                      <wp:wrapNone/>
                      <wp:docPr id="19" name="AutoShape 2"/>
                      <wp:cNvGraphicFramePr/>
                      <a:graphic xmlns:a="http://schemas.openxmlformats.org/drawingml/2006/main">
                        <a:graphicData uri="http://schemas.microsoft.com/office/word/2010/wordprocessingShape">
                          <wps:wsp>
                            <wps:cNvSpPr/>
                            <wps:spPr>
                              <a:xfrm>
                                <a:off x="0" y="0"/>
                                <a:ext cx="162562" cy="151762"/>
                              </a:xfrm>
                              <a:custGeom>
                                <a:avLst/>
                                <a:gdLst>
                                  <a:gd name="f0" fmla="val 10800000"/>
                                  <a:gd name="f1" fmla="val 5400000"/>
                                  <a:gd name="f2" fmla="val 180"/>
                                  <a:gd name="f3" fmla="val w"/>
                                  <a:gd name="f4" fmla="val h"/>
                                  <a:gd name="f5" fmla="val 0"/>
                                  <a:gd name="f6" fmla="val 21600"/>
                                  <a:gd name="f7" fmla="+- 0 0 0"/>
                                  <a:gd name="f8" fmla="*/ f3 1 21600"/>
                                  <a:gd name="f9" fmla="*/ f4 1 21600"/>
                                  <a:gd name="f10" fmla="+- f6 0 f5"/>
                                  <a:gd name="f11" fmla="*/ f7 f0 1"/>
                                  <a:gd name="f12" fmla="*/ f10 1 21600"/>
                                  <a:gd name="f13" fmla="*/ 81281 f10 1"/>
                                  <a:gd name="f14" fmla="*/ 0 f10 1"/>
                                  <a:gd name="f15" fmla="*/ 162562 f10 1"/>
                                  <a:gd name="f16" fmla="*/ 76517 f10 1"/>
                                  <a:gd name="f17" fmla="*/ 153033 f10 1"/>
                                  <a:gd name="f18" fmla="*/ 611722 f10 1"/>
                                  <a:gd name="f19" fmla="*/ 1223445 f10 1"/>
                                  <a:gd name="f20" fmla="*/ 542112 f10 1"/>
                                  <a:gd name="f21" fmla="*/ 1084218 f10 1"/>
                                  <a:gd name="f22" fmla="*/ 4603831 f10 1"/>
                                  <a:gd name="f23" fmla="*/ 9207670 f10 1"/>
                                  <a:gd name="f24" fmla="*/ 3840789 f10 1"/>
                                  <a:gd name="f25" fmla="*/ 7681535 f10 1"/>
                                  <a:gd name="f26" fmla="*/ 34648497 f10 1"/>
                                  <a:gd name="f27" fmla="*/ 69297055 f10 1"/>
                                  <a:gd name="f28" fmla="*/ 27211447 f10 1"/>
                                  <a:gd name="f29" fmla="*/ 54422582 f10 1"/>
                                  <a:gd name="f30" fmla="*/ 260765128 f10 1"/>
                                  <a:gd name="f31" fmla="*/ 521530738 f10 1"/>
                                  <a:gd name="f32" fmla="*/ 192789260 f10 1"/>
                                  <a:gd name="f33" fmla="*/ 385576253 f10 1"/>
                                  <a:gd name="f34" fmla="*/ 1962522412 f10 1"/>
                                  <a:gd name="f35" fmla="*/ 2147483647 f10 1"/>
                                  <a:gd name="f36" fmla="*/ 1365885005 f10 1"/>
                                  <a:gd name="f37" fmla="*/ 21600 f10 1"/>
                                  <a:gd name="f38" fmla="*/ f11 1 f2"/>
                                  <a:gd name="f39" fmla="*/ f13 1 21600"/>
                                  <a:gd name="f40" fmla="*/ f14 1 21600"/>
                                  <a:gd name="f41" fmla="*/ f15 1 21600"/>
                                  <a:gd name="f42" fmla="*/ f16 1 21600"/>
                                  <a:gd name="f43" fmla="*/ f17 1 21600"/>
                                  <a:gd name="f44" fmla="*/ f18 1 21600"/>
                                  <a:gd name="f45" fmla="*/ f19 1 21600"/>
                                  <a:gd name="f46" fmla="*/ f20 1 21600"/>
                                  <a:gd name="f47" fmla="*/ f21 1 21600"/>
                                  <a:gd name="f48" fmla="*/ f22 1 21600"/>
                                  <a:gd name="f49" fmla="*/ f23 1 21600"/>
                                  <a:gd name="f50" fmla="*/ f24 1 21600"/>
                                  <a:gd name="f51" fmla="*/ f25 1 21600"/>
                                  <a:gd name="f52" fmla="*/ f26 1 21600"/>
                                  <a:gd name="f53" fmla="*/ f27 1 21600"/>
                                  <a:gd name="f54" fmla="*/ f28 1 21600"/>
                                  <a:gd name="f55" fmla="*/ f29 1 21600"/>
                                  <a:gd name="f56" fmla="*/ f30 1 21600"/>
                                  <a:gd name="f57" fmla="*/ f31 1 21600"/>
                                  <a:gd name="f58" fmla="*/ f32 1 21600"/>
                                  <a:gd name="f59" fmla="*/ f33 1 21600"/>
                                  <a:gd name="f60" fmla="*/ f34 1 21600"/>
                                  <a:gd name="f61" fmla="*/ f35 1 21600"/>
                                  <a:gd name="f62" fmla="*/ f36 1 21600"/>
                                  <a:gd name="f63" fmla="*/ f37 1 21600"/>
                                  <a:gd name="f64" fmla="+- f38 0 f1"/>
                                  <a:gd name="f65" fmla="*/ f39 1 f12"/>
                                  <a:gd name="f66" fmla="*/ f40 1 f12"/>
                                  <a:gd name="f67" fmla="*/ f41 1 f12"/>
                                  <a:gd name="f68" fmla="*/ f42 1 f12"/>
                                  <a:gd name="f69" fmla="*/ f43 1 f12"/>
                                  <a:gd name="f70" fmla="*/ f44 1 f12"/>
                                  <a:gd name="f71" fmla="*/ f45 1 f12"/>
                                  <a:gd name="f72" fmla="*/ f46 1 f12"/>
                                  <a:gd name="f73" fmla="*/ f47 1 f12"/>
                                  <a:gd name="f74" fmla="*/ f48 1 f12"/>
                                  <a:gd name="f75" fmla="*/ f49 1 f12"/>
                                  <a:gd name="f76" fmla="*/ f50 1 f12"/>
                                  <a:gd name="f77" fmla="*/ f51 1 f12"/>
                                  <a:gd name="f78" fmla="*/ f52 1 f12"/>
                                  <a:gd name="f79" fmla="*/ f53 1 f12"/>
                                  <a:gd name="f80" fmla="*/ f54 1 f12"/>
                                  <a:gd name="f81" fmla="*/ f55 1 f12"/>
                                  <a:gd name="f82" fmla="*/ f56 1 f12"/>
                                  <a:gd name="f83" fmla="*/ f57 1 f12"/>
                                  <a:gd name="f84" fmla="*/ f58 1 f12"/>
                                  <a:gd name="f85" fmla="*/ f59 1 f12"/>
                                  <a:gd name="f86" fmla="*/ f60 1 f12"/>
                                  <a:gd name="f87" fmla="*/ f61 1 f12"/>
                                  <a:gd name="f88" fmla="*/ f62 1 f12"/>
                                  <a:gd name="f89" fmla="*/ f63 1 f12"/>
                                  <a:gd name="f90" fmla="*/ f66 f8 1"/>
                                  <a:gd name="f91" fmla="*/ f89 f8 1"/>
                                  <a:gd name="f92" fmla="*/ f89 f9 1"/>
                                  <a:gd name="f93" fmla="*/ f66 f9 1"/>
                                  <a:gd name="f94" fmla="*/ f65 f8 1"/>
                                  <a:gd name="f95" fmla="*/ f67 f8 1"/>
                                  <a:gd name="f96" fmla="*/ f68 f9 1"/>
                                  <a:gd name="f97" fmla="*/ f69 f9 1"/>
                                  <a:gd name="f98" fmla="*/ f70 f8 1"/>
                                  <a:gd name="f99" fmla="*/ f71 f8 1"/>
                                  <a:gd name="f100" fmla="*/ f72 f9 1"/>
                                  <a:gd name="f101" fmla="*/ f73 f9 1"/>
                                  <a:gd name="f102" fmla="*/ f74 f8 1"/>
                                  <a:gd name="f103" fmla="*/ f75 f8 1"/>
                                  <a:gd name="f104" fmla="*/ f76 f9 1"/>
                                  <a:gd name="f105" fmla="*/ f77 f9 1"/>
                                  <a:gd name="f106" fmla="*/ f78 f8 1"/>
                                  <a:gd name="f107" fmla="*/ f79 f8 1"/>
                                  <a:gd name="f108" fmla="*/ f80 f9 1"/>
                                  <a:gd name="f109" fmla="*/ f81 f9 1"/>
                                  <a:gd name="f110" fmla="*/ f82 f8 1"/>
                                  <a:gd name="f111" fmla="*/ f83 f8 1"/>
                                  <a:gd name="f112" fmla="*/ f84 f9 1"/>
                                  <a:gd name="f113" fmla="*/ f85 f9 1"/>
                                  <a:gd name="f114" fmla="*/ f86 f8 1"/>
                                  <a:gd name="f115" fmla="*/ f87 f8 1"/>
                                  <a:gd name="f116" fmla="*/ f88 f9 1"/>
                                  <a:gd name="f117" fmla="*/ f87 f9 1"/>
                                </a:gdLst>
                                <a:ahLst/>
                                <a:cxnLst>
                                  <a:cxn ang="3cd4">
                                    <a:pos x="hc" y="t"/>
                                  </a:cxn>
                                  <a:cxn ang="0">
                                    <a:pos x="r" y="vc"/>
                                  </a:cxn>
                                  <a:cxn ang="cd4">
                                    <a:pos x="hc" y="b"/>
                                  </a:cxn>
                                  <a:cxn ang="cd2">
                                    <a:pos x="l" y="vc"/>
                                  </a:cxn>
                                  <a:cxn ang="f64">
                                    <a:pos x="f94" y="f93"/>
                                  </a:cxn>
                                  <a:cxn ang="f64">
                                    <a:pos x="f95" y="f96"/>
                                  </a:cxn>
                                  <a:cxn ang="f64">
                                    <a:pos x="f94" y="f97"/>
                                  </a:cxn>
                                  <a:cxn ang="f64">
                                    <a:pos x="f90" y="f96"/>
                                  </a:cxn>
                                  <a:cxn ang="f64">
                                    <a:pos x="f98" y="f93"/>
                                  </a:cxn>
                                  <a:cxn ang="f64">
                                    <a:pos x="f99" y="f100"/>
                                  </a:cxn>
                                  <a:cxn ang="f64">
                                    <a:pos x="f98" y="f101"/>
                                  </a:cxn>
                                  <a:cxn ang="f64">
                                    <a:pos x="f90" y="f100"/>
                                  </a:cxn>
                                  <a:cxn ang="f64">
                                    <a:pos x="f102" y="f93"/>
                                  </a:cxn>
                                  <a:cxn ang="f64">
                                    <a:pos x="f103" y="f104"/>
                                  </a:cxn>
                                  <a:cxn ang="f64">
                                    <a:pos x="f102" y="f105"/>
                                  </a:cxn>
                                  <a:cxn ang="f64">
                                    <a:pos x="f90" y="f104"/>
                                  </a:cxn>
                                  <a:cxn ang="f64">
                                    <a:pos x="f106" y="f93"/>
                                  </a:cxn>
                                  <a:cxn ang="f64">
                                    <a:pos x="f107" y="f108"/>
                                  </a:cxn>
                                  <a:cxn ang="f64">
                                    <a:pos x="f106" y="f109"/>
                                  </a:cxn>
                                  <a:cxn ang="f64">
                                    <a:pos x="f90" y="f108"/>
                                  </a:cxn>
                                  <a:cxn ang="f64">
                                    <a:pos x="f110" y="f93"/>
                                  </a:cxn>
                                  <a:cxn ang="f64">
                                    <a:pos x="f111" y="f112"/>
                                  </a:cxn>
                                  <a:cxn ang="f64">
                                    <a:pos x="f110" y="f113"/>
                                  </a:cxn>
                                  <a:cxn ang="f64">
                                    <a:pos x="f90" y="f112"/>
                                  </a:cxn>
                                  <a:cxn ang="f64">
                                    <a:pos x="f114" y="f93"/>
                                  </a:cxn>
                                  <a:cxn ang="f64">
                                    <a:pos x="f115" y="f116"/>
                                  </a:cxn>
                                  <a:cxn ang="f64">
                                    <a:pos x="f114" y="f117"/>
                                  </a:cxn>
                                  <a:cxn ang="f64">
                                    <a:pos x="f90" y="f116"/>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 ang="f64">
                                    <a:pos x="f115" y="f93"/>
                                  </a:cxn>
                                  <a:cxn ang="f64">
                                    <a:pos x="f115" y="f117"/>
                                  </a:cxn>
                                  <a:cxn ang="f64">
                                    <a:pos x="f115" y="f117"/>
                                  </a:cxn>
                                  <a:cxn ang="f64">
                                    <a:pos x="f90" y="f117"/>
                                  </a:cxn>
                                </a:cxnLst>
                                <a:rect l="f90" t="f93" r="f91" b="f92"/>
                                <a:pathLst>
                                  <a:path w="21600" h="21600">
                                    <a:moveTo>
                                      <a:pt x="f5" y="f5"/>
                                    </a:moveTo>
                                    <a:lnTo>
                                      <a:pt x="f6" y="f5"/>
                                    </a:lnTo>
                                    <a:lnTo>
                                      <a:pt x="f6" y="f6"/>
                                    </a:lnTo>
                                    <a:lnTo>
                                      <a:pt x="f5" y="f6"/>
                                    </a:lnTo>
                                    <a:lnTo>
                                      <a:pt x="f5" y="f5"/>
                                    </a:lnTo>
                                    <a:close/>
                                  </a:path>
                                </a:pathLst>
                              </a:custGeom>
                              <a:solidFill>
                                <a:srgbClr val="FFFFFF"/>
                              </a:solidFill>
                              <a:ln w="9363" cap="flat">
                                <a:solidFill>
                                  <a:srgbClr val="000000"/>
                                </a:solidFill>
                                <a:prstDash val="solid"/>
                                <a:round/>
                              </a:ln>
                            </wps:spPr>
                            <wps:txbx>
                              <w:txbxContent>
                                <w:p w:rsidR="00500527" w:rsidRDefault="00500527">
                                  <w:pPr>
                                    <w:rPr>
                                      <w:rFonts w:hint="eastAsia"/>
                                    </w:rPr>
                                  </w:pPr>
                                </w:p>
                              </w:txbxContent>
                            </wps:txbx>
                            <wps:bodyPr vert="horz" wrap="none" lIns="158758" tIns="82442" rIns="158758" bIns="82442" anchor="ctr" anchorCtr="0" compatLnSpc="0">
                              <a:noAutofit/>
                            </wps:bodyPr>
                          </wps:wsp>
                        </a:graphicData>
                      </a:graphic>
                    </wp:anchor>
                  </w:drawing>
                </mc:Choice>
                <mc:Fallback>
                  <w:pict>
                    <v:shape id="AutoShape 2" o:spid="_x0000_s1044" style="position:absolute;left:0;text-align:left;margin-left:447.9pt;margin-top:.05pt;width:12.8pt;height:11.95pt;z-index:-503316478;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" adj="-11796480,,5400" path="m,l21600,r,21600l,21600,,xe" strokeweight=".26008mm">
                      <v:stroke joinstyle="round"/>
                      <v:formulas/>
                      <v:path arrowok="t" o:connecttype="custom" o:connectlocs="81281,0;162562,75881;81281,151762;0,75881;611722,0;1223445,537610;611722,1075213;0,537610;4603831,0;9207670,3808889;4603831,7617736;0,3808889;34648517,0;69297095,26985455;34648517,53970607;0,26985455;260765230,0;521530919,191188131;260765230,382374069;0,191188131;1962523182,0;2147483646,1354540911;1962523182,2147483646;0,1354540911;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2147483646,0;2147483646,2147483646;2147483646,2147483646;0,2147483646" o:connectangles="270,0,90,180,270,270,270,270,270,270,270,270,270,270,270,270,270,270,270,270,270,270,270,270,270,270,270,270,270,270,270,270,270,270,270,270,270,270,270,270,270,270,270,270,270,270,270,270,270,270,270,270" textboxrect="0,0,21600,21600"/>
                      <v:textbox inset="4.40994mm,2.29006mm,4.40994mm,2.29006mm">
                        <w:txbxContent>
                          <w:p w:rsidR="00500527" w:rsidRDefault="00500527">
                            <w:pPr>
                              <w:rPr>
                                <w:rFonts w:hint="eastAsia"/>
                              </w:rPr>
                            </w:pPr>
                          </w:p>
                        </w:txbxContent>
                      </v:textbox>
                    </v:shape>
                  </w:pict>
                </mc:Fallback>
              </mc:AlternateContent>
            </w:r>
            <w:r>
              <w:rPr>
                <w:rFonts w:ascii="Tahoma" w:hAnsi="Tahoma" w:cs="Tahoma"/>
                <w:b/>
                <w:bCs/>
                <w:sz w:val="22"/>
                <w:szCs w:val="22"/>
              </w:rPr>
              <w:t>VII. Podstawy do zamiany dotychczas zajmowanego lokalu (właściwe zaznaczyć  X ):</w:t>
            </w:r>
          </w:p>
        </w:tc>
      </w:tr>
    </w:tbl>
    <w:p w:rsidR="00500527" w:rsidRDefault="00500527" w:rsidP="000E1A56">
      <w:pPr>
        <w:pStyle w:val="Standard"/>
        <w:jc w:val="both"/>
        <w:rPr>
          <w:rFonts w:ascii="Tahoma" w:hAnsi="Tahoma" w:cs="Tahoma"/>
          <w:sz w:val="6"/>
          <w:szCs w:val="6"/>
        </w:rPr>
      </w:pPr>
    </w:p>
    <w:p w:rsidR="00500527" w:rsidRDefault="000E1A56" w:rsidP="000E1A56">
      <w:pPr>
        <w:pStyle w:val="Standard"/>
        <w:jc w:val="both"/>
      </w:pPr>
      <w:r>
        <w:rPr>
          <w:rFonts w:ascii="Batang" w:eastAsia="Batang" w:hAnsi="Batang" w:cs="Batang"/>
          <w:sz w:val="20"/>
          <w:szCs w:val="20"/>
        </w:rPr>
        <w:t>□</w:t>
      </w:r>
      <w:r>
        <w:rPr>
          <w:rFonts w:ascii="Tahoma" w:hAnsi="Tahoma" w:cs="Tahoma"/>
          <w:sz w:val="22"/>
          <w:szCs w:val="22"/>
        </w:rPr>
        <w:t xml:space="preserve">  </w:t>
      </w:r>
      <w:r>
        <w:rPr>
          <w:rFonts w:ascii="Tahoma" w:hAnsi="Tahoma" w:cs="Tahoma"/>
          <w:sz w:val="18"/>
          <w:szCs w:val="18"/>
        </w:rPr>
        <w:t xml:space="preserve">orzeczenie  właściwego  zespołu  do  spraw </w:t>
      </w:r>
      <w:r>
        <w:rPr>
          <w:rFonts w:ascii="Tahoma" w:hAnsi="Tahoma" w:cs="Tahoma"/>
          <w:sz w:val="18"/>
          <w:szCs w:val="18"/>
        </w:rPr>
        <w:t>orzeczenia o niepełnosprawności, wymagające zamieszkiwania w oddzielnym</w:t>
      </w:r>
    </w:p>
    <w:p w:rsidR="00500527" w:rsidRDefault="000E1A56" w:rsidP="000E1A56">
      <w:pPr>
        <w:pStyle w:val="Standard"/>
        <w:ind w:firstLine="113"/>
        <w:jc w:val="both"/>
      </w:pPr>
      <w:r>
        <w:rPr>
          <w:rFonts w:ascii="Tahoma" w:hAnsi="Tahoma" w:cs="Tahoma"/>
          <w:sz w:val="18"/>
          <w:szCs w:val="18"/>
        </w:rPr>
        <w:t xml:space="preserve">  pokoju, zamieszkiwania w większym lokalu niż lokal dotychczasowy lub zamieszkiwania w lokal przystosowanym</w:t>
      </w:r>
      <w:r>
        <w:rPr>
          <w:rFonts w:ascii="Tahoma" w:hAnsi="Tahoma" w:cs="Tahoma"/>
          <w:sz w:val="18"/>
          <w:szCs w:val="18"/>
        </w:rPr>
        <w:br/>
      </w:r>
      <w:r>
        <w:rPr>
          <w:rFonts w:ascii="Tahoma" w:hAnsi="Tahoma" w:cs="Tahoma"/>
          <w:sz w:val="18"/>
          <w:szCs w:val="18"/>
        </w:rPr>
        <w:t xml:space="preserve">      dla potrzeb osób niepełnosprawnych </w:t>
      </w:r>
      <w:r>
        <w:rPr>
          <w:rFonts w:ascii="Tahoma" w:hAnsi="Tahoma" w:cs="Tahoma"/>
          <w:i/>
          <w:iCs/>
          <w:sz w:val="16"/>
          <w:szCs w:val="16"/>
        </w:rPr>
        <w:t>(w załączeniu dokumenty potwierdza</w:t>
      </w:r>
      <w:r>
        <w:rPr>
          <w:rFonts w:ascii="Tahoma" w:hAnsi="Tahoma" w:cs="Tahoma"/>
          <w:i/>
          <w:iCs/>
          <w:sz w:val="16"/>
          <w:szCs w:val="16"/>
        </w:rPr>
        <w:t>jące)</w:t>
      </w:r>
      <w:r>
        <w:rPr>
          <w:rFonts w:ascii="Tahoma" w:hAnsi="Tahoma" w:cs="Tahoma"/>
          <w:sz w:val="18"/>
          <w:szCs w:val="18"/>
        </w:rPr>
        <w:t>;</w:t>
      </w:r>
    </w:p>
    <w:p w:rsidR="00500527" w:rsidRDefault="000E1A56" w:rsidP="000E1A56">
      <w:pPr>
        <w:pStyle w:val="Standard"/>
        <w:jc w:val="both"/>
      </w:pPr>
      <w:r>
        <w:rPr>
          <w:rFonts w:ascii="Batang" w:eastAsia="Batang" w:hAnsi="Batang" w:cs="Batang"/>
          <w:sz w:val="20"/>
          <w:szCs w:val="20"/>
        </w:rPr>
        <w:t>□</w:t>
      </w:r>
      <w:r>
        <w:rPr>
          <w:rFonts w:ascii="Tahoma" w:hAnsi="Tahoma" w:cs="Tahoma"/>
          <w:sz w:val="22"/>
          <w:szCs w:val="22"/>
        </w:rPr>
        <w:t xml:space="preserve">  </w:t>
      </w:r>
      <w:r>
        <w:rPr>
          <w:rFonts w:ascii="Tahoma" w:hAnsi="Tahoma" w:cs="Tahoma"/>
          <w:sz w:val="18"/>
          <w:szCs w:val="18"/>
        </w:rPr>
        <w:t>pełnienie funkcji spokrewnionej rodziny zastępczej (</w:t>
      </w:r>
      <w:r>
        <w:rPr>
          <w:rFonts w:ascii="Tahoma" w:hAnsi="Tahoma" w:cs="Tahoma"/>
          <w:i/>
          <w:iCs/>
          <w:sz w:val="16"/>
          <w:szCs w:val="16"/>
        </w:rPr>
        <w:t>w załączeniu dokumenty potwierdzające)</w:t>
      </w:r>
      <w:r>
        <w:rPr>
          <w:rFonts w:ascii="Tahoma" w:hAnsi="Tahoma" w:cs="Tahoma"/>
          <w:sz w:val="18"/>
          <w:szCs w:val="18"/>
        </w:rPr>
        <w:t>;</w:t>
      </w:r>
    </w:p>
    <w:p w:rsidR="00500527" w:rsidRDefault="000E1A56" w:rsidP="000E1A56">
      <w:pPr>
        <w:pStyle w:val="Standard"/>
        <w:jc w:val="both"/>
      </w:pPr>
      <w:r>
        <w:rPr>
          <w:rFonts w:ascii="Batang" w:eastAsia="Batang" w:hAnsi="Batang" w:cs="Batang"/>
          <w:sz w:val="20"/>
          <w:szCs w:val="20"/>
        </w:rPr>
        <w:t xml:space="preserve">□  </w:t>
      </w:r>
      <w:r>
        <w:rPr>
          <w:rFonts w:ascii="Tahoma" w:hAnsi="Tahoma" w:cs="Tahoma"/>
          <w:sz w:val="18"/>
          <w:szCs w:val="18"/>
        </w:rPr>
        <w:t xml:space="preserve">najemca bądź członek gospodarstwa domowego porusza się na wózku inwalidzkim </w:t>
      </w:r>
      <w:r>
        <w:rPr>
          <w:rFonts w:ascii="Tahoma" w:hAnsi="Tahoma" w:cs="Tahoma"/>
          <w:i/>
          <w:iCs/>
          <w:sz w:val="16"/>
          <w:szCs w:val="16"/>
        </w:rPr>
        <w:t>(w załączeniu dokumenty potwierdzające)</w:t>
      </w:r>
      <w:r>
        <w:rPr>
          <w:rFonts w:ascii="Tahoma" w:hAnsi="Tahoma" w:cs="Tahoma"/>
          <w:sz w:val="16"/>
          <w:szCs w:val="16"/>
        </w:rPr>
        <w:t>;</w:t>
      </w:r>
    </w:p>
    <w:p w:rsidR="00500527" w:rsidRDefault="000E1A56" w:rsidP="000E1A56">
      <w:pPr>
        <w:pStyle w:val="Standard"/>
        <w:jc w:val="both"/>
      </w:pPr>
      <w:r>
        <w:rPr>
          <w:rFonts w:ascii="Batang" w:eastAsia="Batang" w:hAnsi="Batang" w:cs="Batang"/>
          <w:sz w:val="20"/>
          <w:szCs w:val="20"/>
        </w:rPr>
        <w:t>□</w:t>
      </w:r>
      <w:r>
        <w:rPr>
          <w:rFonts w:ascii="Tahoma" w:hAnsi="Tahoma" w:cs="Tahoma"/>
          <w:sz w:val="22"/>
          <w:szCs w:val="22"/>
        </w:rPr>
        <w:t xml:space="preserve">  </w:t>
      </w:r>
      <w:r>
        <w:rPr>
          <w:rFonts w:ascii="Tahoma" w:hAnsi="Tahoma" w:cs="Tahoma"/>
          <w:sz w:val="18"/>
          <w:szCs w:val="18"/>
        </w:rPr>
        <w:t>zamiana na lokal o mniejszej po</w:t>
      </w:r>
      <w:r>
        <w:rPr>
          <w:rFonts w:ascii="Tahoma" w:hAnsi="Tahoma" w:cs="Tahoma"/>
          <w:sz w:val="18"/>
          <w:szCs w:val="18"/>
        </w:rPr>
        <w:t>wierzchni lub o niższym standardzie, niż lokal dotychczas zajmowany;</w:t>
      </w:r>
    </w:p>
    <w:p w:rsidR="00500527" w:rsidRDefault="000E1A56" w:rsidP="000E1A56">
      <w:pPr>
        <w:pStyle w:val="Standard"/>
        <w:jc w:val="both"/>
      </w:pPr>
      <w:r>
        <w:rPr>
          <w:rFonts w:ascii="Batang" w:eastAsia="Batang" w:hAnsi="Batang" w:cs="Batang"/>
          <w:sz w:val="20"/>
          <w:szCs w:val="20"/>
        </w:rPr>
        <w:t>□</w:t>
      </w:r>
      <w:r>
        <w:rPr>
          <w:rFonts w:ascii="Tahoma" w:hAnsi="Tahoma" w:cs="Tahoma"/>
          <w:sz w:val="22"/>
          <w:szCs w:val="22"/>
        </w:rPr>
        <w:t xml:space="preserve"> </w:t>
      </w:r>
      <w:r>
        <w:rPr>
          <w:rFonts w:ascii="Tahoma" w:hAnsi="Tahoma" w:cs="Tahoma"/>
          <w:sz w:val="18"/>
          <w:szCs w:val="18"/>
        </w:rPr>
        <w:t>zamiana lokali na wniosek najemców zajmujących różne lokale wchodzące w skład mieszkaniowego zasobu Gminy</w:t>
      </w:r>
      <w:r>
        <w:rPr>
          <w:rFonts w:ascii="Tahoma" w:hAnsi="Tahoma" w:cs="Tahoma"/>
          <w:sz w:val="18"/>
          <w:szCs w:val="18"/>
        </w:rPr>
        <w:br/>
      </w:r>
      <w:r>
        <w:rPr>
          <w:rFonts w:ascii="Tahoma" w:hAnsi="Tahoma" w:cs="Tahoma"/>
          <w:sz w:val="18"/>
          <w:szCs w:val="18"/>
        </w:rPr>
        <w:t xml:space="preserve">     Białystok, którzy chcą zamieszkać w jednym lokalu.</w:t>
      </w:r>
    </w:p>
    <w:p w:rsidR="00500527" w:rsidRDefault="000E1A56" w:rsidP="000E1A56">
      <w:pPr>
        <w:pStyle w:val="Standard"/>
        <w:jc w:val="both"/>
      </w:pPr>
      <w:r>
        <w:rPr>
          <w:rFonts w:ascii="Batang" w:eastAsia="Batang" w:hAnsi="Batang" w:cs="Batang"/>
          <w:sz w:val="20"/>
          <w:szCs w:val="20"/>
        </w:rPr>
        <w:t>□</w:t>
      </w:r>
      <w:r>
        <w:rPr>
          <w:rFonts w:ascii="Tahoma" w:hAnsi="Tahoma" w:cs="Tahoma"/>
          <w:sz w:val="22"/>
          <w:szCs w:val="22"/>
        </w:rPr>
        <w:t xml:space="preserve"> </w:t>
      </w:r>
      <w:r>
        <w:rPr>
          <w:rFonts w:ascii="Tahoma" w:hAnsi="Tahoma" w:cs="Tahoma"/>
          <w:sz w:val="18"/>
          <w:szCs w:val="18"/>
        </w:rPr>
        <w:t>zamiana na wniosek na</w:t>
      </w:r>
      <w:r>
        <w:rPr>
          <w:rFonts w:ascii="Tahoma" w:hAnsi="Tahoma" w:cs="Tahoma"/>
          <w:sz w:val="18"/>
          <w:szCs w:val="18"/>
        </w:rPr>
        <w:t>jemcy zamieszkującego w lokalu wchodzącym w skład mieszkaniowego zasobu Gminy Białystok,</w:t>
      </w:r>
    </w:p>
    <w:p w:rsidR="00500527" w:rsidRDefault="000E1A56" w:rsidP="000E1A56">
      <w:pPr>
        <w:pStyle w:val="Standard"/>
        <w:jc w:val="both"/>
      </w:pPr>
      <w:r>
        <w:rPr>
          <w:rFonts w:ascii="Tahoma" w:hAnsi="Tahoma" w:cs="Tahoma"/>
          <w:sz w:val="18"/>
          <w:szCs w:val="18"/>
        </w:rPr>
        <w:t xml:space="preserve">     na lokal o większej powierzchni pod warunkiem wykonania przez niego na koszt własny remontu oferowanego lokalu.</w:t>
      </w:r>
    </w:p>
    <w:p w:rsidR="00500527" w:rsidRDefault="00500527" w:rsidP="000E1A56">
      <w:pPr>
        <w:pStyle w:val="Standard"/>
        <w:jc w:val="both"/>
        <w:rPr>
          <w:rFonts w:ascii="Tahoma" w:hAnsi="Tahoma" w:cs="Tahoma"/>
          <w:sz w:val="12"/>
          <w:szCs w:val="12"/>
        </w:rPr>
      </w:pPr>
    </w:p>
    <w:tbl>
      <w:tblPr>
        <w:tblW w:w="9960" w:type="dxa"/>
        <w:tblInd w:w="6" w:type="dxa"/>
        <w:tblLayout w:type="fixed"/>
        <w:tblCellMar>
          <w:left w:w="10" w:type="dxa"/>
          <w:right w:w="10" w:type="dxa"/>
        </w:tblCellMar>
        <w:tblLook w:val="0000" w:firstRow="0" w:lastRow="0" w:firstColumn="0" w:lastColumn="0" w:noHBand="0" w:noVBand="0"/>
      </w:tblPr>
      <w:tblGrid>
        <w:gridCol w:w="9960"/>
      </w:tblGrid>
      <w:tr w:rsidR="00500527">
        <w:tblPrEx>
          <w:tblCellMar>
            <w:top w:w="0" w:type="dxa"/>
            <w:bottom w:w="0" w:type="dxa"/>
          </w:tblCellMar>
        </w:tblPrEx>
        <w:tc>
          <w:tcPr>
            <w:tcW w:w="9960" w:type="dxa"/>
            <w:tcBorders>
              <w:top w:val="single" w:sz="2" w:space="0" w:color="000000"/>
              <w:left w:val="single" w:sz="2" w:space="0" w:color="000000"/>
              <w:bottom w:val="single" w:sz="2" w:space="0" w:color="000000"/>
              <w:right w:val="single" w:sz="2" w:space="0" w:color="000000"/>
            </w:tcBorders>
            <w:shd w:val="clear" w:color="auto" w:fill="DDDDDD"/>
            <w:tcMar>
              <w:top w:w="55" w:type="dxa"/>
              <w:left w:w="55" w:type="dxa"/>
              <w:bottom w:w="55" w:type="dxa"/>
              <w:right w:w="55" w:type="dxa"/>
            </w:tcMar>
          </w:tcPr>
          <w:p w:rsidR="00500527" w:rsidRDefault="000E1A56" w:rsidP="000E1A56">
            <w:pPr>
              <w:pStyle w:val="Standard"/>
              <w:numPr>
                <w:ilvl w:val="0"/>
                <w:numId w:val="34"/>
              </w:numPr>
              <w:tabs>
                <w:tab w:val="left" w:pos="227"/>
              </w:tabs>
              <w:ind w:left="227" w:hanging="794"/>
              <w:jc w:val="both"/>
            </w:pPr>
            <w:r>
              <w:rPr>
                <w:rFonts w:ascii="Tahoma" w:hAnsi="Tahoma" w:cs="Tahoma"/>
                <w:b/>
                <w:bCs/>
                <w:sz w:val="20"/>
                <w:szCs w:val="20"/>
              </w:rPr>
              <w:t>VIII. Do wniosku należy dołączyć kopię umowy najm</w:t>
            </w:r>
            <w:r>
              <w:rPr>
                <w:rFonts w:ascii="Tahoma" w:hAnsi="Tahoma" w:cs="Tahoma"/>
                <w:b/>
                <w:bCs/>
                <w:sz w:val="20"/>
                <w:szCs w:val="20"/>
              </w:rPr>
              <w:t>u aktualnie zajmowanego lokalu !</w:t>
            </w:r>
          </w:p>
        </w:tc>
      </w:tr>
    </w:tbl>
    <w:p w:rsidR="00500527" w:rsidRDefault="00500527" w:rsidP="000E1A56">
      <w:pPr>
        <w:pStyle w:val="Standard"/>
        <w:jc w:val="center"/>
        <w:rPr>
          <w:rFonts w:ascii="Tahoma" w:hAnsi="Tahoma" w:cs="Tahoma"/>
          <w:sz w:val="8"/>
          <w:szCs w:val="8"/>
        </w:rPr>
      </w:pPr>
    </w:p>
    <w:p w:rsidR="00500527" w:rsidRDefault="00500527" w:rsidP="000E1A56">
      <w:pPr>
        <w:pStyle w:val="Textbody"/>
        <w:rPr>
          <w:sz w:val="16"/>
          <w:szCs w:val="16"/>
        </w:rPr>
      </w:pPr>
    </w:p>
    <w:tbl>
      <w:tblPr>
        <w:tblW w:w="9975" w:type="dxa"/>
        <w:tblInd w:w="-9" w:type="dxa"/>
        <w:tblLayout w:type="fixed"/>
        <w:tblCellMar>
          <w:left w:w="10" w:type="dxa"/>
          <w:right w:w="10" w:type="dxa"/>
        </w:tblCellMar>
        <w:tblLook w:val="0000" w:firstRow="0" w:lastRow="0" w:firstColumn="0" w:lastColumn="0" w:noHBand="0" w:noVBand="0"/>
      </w:tblPr>
      <w:tblGrid>
        <w:gridCol w:w="1140"/>
        <w:gridCol w:w="1695"/>
        <w:gridCol w:w="3750"/>
        <w:gridCol w:w="3390"/>
      </w:tblGrid>
      <w:tr w:rsidR="00500527">
        <w:tblPrEx>
          <w:tblCellMar>
            <w:top w:w="0" w:type="dxa"/>
            <w:bottom w:w="0" w:type="dxa"/>
          </w:tblCellMar>
        </w:tblPrEx>
        <w:tc>
          <w:tcPr>
            <w:tcW w:w="2835" w:type="dxa"/>
            <w:gridSpan w:val="2"/>
            <w:tcBorders>
              <w:top w:val="single" w:sz="2" w:space="0" w:color="000000"/>
              <w:left w:val="single" w:sz="2" w:space="0" w:color="000000"/>
              <w:bottom w:val="single" w:sz="2" w:space="0" w:color="000000"/>
              <w:right w:val="single" w:sz="2" w:space="0" w:color="000000"/>
            </w:tcBorders>
            <w:shd w:val="clear" w:color="auto" w:fill="DDDDDD"/>
            <w:tcMar>
              <w:top w:w="55" w:type="dxa"/>
              <w:left w:w="55" w:type="dxa"/>
              <w:bottom w:w="55" w:type="dxa"/>
              <w:right w:w="55" w:type="dxa"/>
            </w:tcMar>
          </w:tcPr>
          <w:p w:rsidR="00500527" w:rsidRDefault="000E1A56" w:rsidP="000E1A56">
            <w:pPr>
              <w:pStyle w:val="Standard"/>
              <w:numPr>
                <w:ilvl w:val="0"/>
                <w:numId w:val="34"/>
              </w:numPr>
              <w:tabs>
                <w:tab w:val="left" w:pos="227"/>
              </w:tabs>
              <w:ind w:left="227" w:hanging="794"/>
              <w:jc w:val="both"/>
            </w:pPr>
            <w:r>
              <w:rPr>
                <w:rFonts w:ascii="Tahoma" w:hAnsi="Tahoma" w:cs="Tahoma"/>
                <w:b/>
                <w:bCs/>
                <w:sz w:val="20"/>
                <w:szCs w:val="20"/>
              </w:rPr>
              <w:t>CZYTELNY PODPIS :</w:t>
            </w:r>
          </w:p>
        </w:tc>
        <w:tc>
          <w:tcPr>
            <w:tcW w:w="3750" w:type="dxa"/>
            <w:tcBorders>
              <w:top w:val="single" w:sz="2" w:space="0" w:color="000000"/>
              <w:left w:val="single" w:sz="2" w:space="0" w:color="000000"/>
              <w:bottom w:val="single" w:sz="2" w:space="0" w:color="000000"/>
            </w:tcBorders>
            <w:shd w:val="clear" w:color="auto" w:fill="DDDDDD"/>
            <w:tcMar>
              <w:top w:w="55" w:type="dxa"/>
              <w:left w:w="55" w:type="dxa"/>
              <w:bottom w:w="55" w:type="dxa"/>
              <w:right w:w="55" w:type="dxa"/>
            </w:tcMar>
          </w:tcPr>
          <w:p w:rsidR="00500527" w:rsidRDefault="00500527" w:rsidP="000E1A56">
            <w:pPr>
              <w:pStyle w:val="Standard"/>
              <w:numPr>
                <w:ilvl w:val="0"/>
                <w:numId w:val="34"/>
              </w:numPr>
              <w:tabs>
                <w:tab w:val="left" w:pos="227"/>
              </w:tabs>
              <w:ind w:left="227" w:hanging="794"/>
              <w:jc w:val="both"/>
            </w:pPr>
          </w:p>
        </w:tc>
        <w:tc>
          <w:tcPr>
            <w:tcW w:w="3390" w:type="dxa"/>
            <w:tcBorders>
              <w:top w:val="single" w:sz="2" w:space="0" w:color="000000"/>
              <w:left w:val="single" w:sz="2" w:space="0" w:color="000000"/>
              <w:bottom w:val="single" w:sz="2" w:space="0" w:color="000000"/>
              <w:right w:val="single" w:sz="2" w:space="0" w:color="000000"/>
            </w:tcBorders>
            <w:shd w:val="clear" w:color="auto" w:fill="DDDDDD"/>
            <w:tcMar>
              <w:top w:w="55" w:type="dxa"/>
              <w:left w:w="55" w:type="dxa"/>
              <w:bottom w:w="55" w:type="dxa"/>
              <w:right w:w="55" w:type="dxa"/>
            </w:tcMar>
          </w:tcPr>
          <w:p w:rsidR="00500527" w:rsidRDefault="00500527" w:rsidP="000E1A56">
            <w:pPr>
              <w:pStyle w:val="Standard"/>
              <w:numPr>
                <w:ilvl w:val="0"/>
                <w:numId w:val="34"/>
              </w:numPr>
              <w:tabs>
                <w:tab w:val="left" w:pos="227"/>
              </w:tabs>
              <w:ind w:left="227" w:hanging="794"/>
              <w:jc w:val="both"/>
            </w:pPr>
          </w:p>
        </w:tc>
      </w:tr>
      <w:tr w:rsidR="00500527">
        <w:tblPrEx>
          <w:tblCellMar>
            <w:top w:w="0" w:type="dxa"/>
            <w:bottom w:w="0" w:type="dxa"/>
          </w:tblCellMar>
        </w:tblPrEx>
        <w:tc>
          <w:tcPr>
            <w:tcW w:w="1140" w:type="dxa"/>
            <w:tcBorders>
              <w:left w:val="single" w:sz="2" w:space="0" w:color="000000"/>
              <w:bottom w:val="single" w:sz="2" w:space="0" w:color="000000"/>
            </w:tcBorders>
            <w:shd w:val="clear" w:color="auto" w:fill="DDDDDD"/>
            <w:tcMar>
              <w:top w:w="55" w:type="dxa"/>
              <w:left w:w="55" w:type="dxa"/>
              <w:bottom w:w="55" w:type="dxa"/>
              <w:right w:w="55" w:type="dxa"/>
            </w:tcMar>
          </w:tcPr>
          <w:p w:rsidR="00500527" w:rsidRDefault="000E1A56" w:rsidP="000E1A56">
            <w:pPr>
              <w:pStyle w:val="Standard"/>
              <w:numPr>
                <w:ilvl w:val="0"/>
                <w:numId w:val="34"/>
              </w:numPr>
              <w:tabs>
                <w:tab w:val="left" w:pos="227"/>
              </w:tabs>
              <w:ind w:left="227" w:hanging="794"/>
              <w:jc w:val="both"/>
              <w:rPr>
                <w:rFonts w:ascii="Tahoma" w:hAnsi="Tahoma"/>
                <w:b/>
                <w:bCs/>
                <w:sz w:val="20"/>
                <w:szCs w:val="20"/>
              </w:rPr>
            </w:pPr>
            <w:r>
              <w:rPr>
                <w:rFonts w:ascii="Tahoma" w:hAnsi="Tahoma"/>
                <w:b/>
                <w:bCs/>
                <w:sz w:val="20"/>
                <w:szCs w:val="20"/>
              </w:rPr>
              <w:t>DATA :</w:t>
            </w:r>
          </w:p>
        </w:tc>
        <w:tc>
          <w:tcPr>
            <w:tcW w:w="1695" w:type="dxa"/>
            <w:tcBorders>
              <w:left w:val="single" w:sz="2" w:space="0" w:color="000000"/>
              <w:bottom w:val="single" w:sz="2" w:space="0" w:color="000000"/>
              <w:right w:val="single" w:sz="2" w:space="0" w:color="000000"/>
            </w:tcBorders>
            <w:shd w:val="clear" w:color="auto" w:fill="DDDDDD"/>
            <w:tcMar>
              <w:top w:w="55" w:type="dxa"/>
              <w:left w:w="55" w:type="dxa"/>
              <w:bottom w:w="55" w:type="dxa"/>
              <w:right w:w="55" w:type="dxa"/>
            </w:tcMar>
          </w:tcPr>
          <w:p w:rsidR="00500527" w:rsidRDefault="00500527" w:rsidP="000E1A56">
            <w:pPr>
              <w:pStyle w:val="Standard"/>
              <w:numPr>
                <w:ilvl w:val="0"/>
                <w:numId w:val="34"/>
              </w:numPr>
              <w:tabs>
                <w:tab w:val="left" w:pos="227"/>
              </w:tabs>
              <w:ind w:left="227" w:hanging="794"/>
              <w:jc w:val="both"/>
              <w:rPr>
                <w:sz w:val="20"/>
                <w:szCs w:val="20"/>
              </w:rPr>
            </w:pPr>
          </w:p>
        </w:tc>
        <w:tc>
          <w:tcPr>
            <w:tcW w:w="3750" w:type="dxa"/>
            <w:shd w:val="clear" w:color="auto" w:fill="auto"/>
            <w:tcMar>
              <w:top w:w="55" w:type="dxa"/>
              <w:left w:w="55" w:type="dxa"/>
              <w:bottom w:w="55" w:type="dxa"/>
              <w:right w:w="55" w:type="dxa"/>
            </w:tcMar>
          </w:tcPr>
          <w:p w:rsidR="00500527" w:rsidRDefault="000E1A56" w:rsidP="000E1A56">
            <w:pPr>
              <w:pStyle w:val="Standard"/>
              <w:tabs>
                <w:tab w:val="left" w:pos="1667"/>
              </w:tabs>
              <w:ind w:left="227" w:hanging="794"/>
              <w:jc w:val="center"/>
              <w:rPr>
                <w:b/>
                <w:bCs/>
              </w:rPr>
            </w:pPr>
            <w:r>
              <w:rPr>
                <w:b/>
                <w:bCs/>
              </w:rPr>
              <w:t>(wnioskodawca)</w:t>
            </w:r>
          </w:p>
        </w:tc>
        <w:tc>
          <w:tcPr>
            <w:tcW w:w="3390" w:type="dxa"/>
            <w:shd w:val="clear" w:color="auto" w:fill="auto"/>
            <w:tcMar>
              <w:top w:w="55" w:type="dxa"/>
              <w:left w:w="55" w:type="dxa"/>
              <w:bottom w:w="55" w:type="dxa"/>
              <w:right w:w="55" w:type="dxa"/>
            </w:tcMar>
          </w:tcPr>
          <w:p w:rsidR="00500527" w:rsidRDefault="000E1A56" w:rsidP="000E1A56">
            <w:pPr>
              <w:pStyle w:val="Standard"/>
              <w:numPr>
                <w:ilvl w:val="0"/>
                <w:numId w:val="34"/>
              </w:numPr>
              <w:tabs>
                <w:tab w:val="left" w:pos="1667"/>
              </w:tabs>
              <w:ind w:left="227" w:hanging="794"/>
              <w:jc w:val="center"/>
              <w:rPr>
                <w:b/>
                <w:bCs/>
              </w:rPr>
            </w:pPr>
            <w:r>
              <w:rPr>
                <w:b/>
                <w:bCs/>
              </w:rPr>
              <w:t>(współmałżonek/konkubent)</w:t>
            </w:r>
          </w:p>
        </w:tc>
      </w:tr>
    </w:tbl>
    <w:p w:rsidR="00500527" w:rsidRDefault="00500527" w:rsidP="000E1A56">
      <w:pPr>
        <w:pStyle w:val="Standard"/>
        <w:ind w:left="360"/>
        <w:jc w:val="center"/>
        <w:rPr>
          <w:rFonts w:ascii="Tahoma" w:hAnsi="Tahoma" w:cs="Tahoma"/>
          <w:sz w:val="8"/>
          <w:szCs w:val="8"/>
        </w:rPr>
      </w:pPr>
    </w:p>
    <w:p w:rsidR="00500527" w:rsidRDefault="00500527" w:rsidP="000E1A56">
      <w:pPr>
        <w:pStyle w:val="Standard"/>
        <w:jc w:val="both"/>
        <w:rPr>
          <w:rFonts w:ascii="Tahoma" w:hAnsi="Tahoma" w:cs="Tahoma"/>
          <w:b/>
          <w:bCs/>
          <w:sz w:val="4"/>
          <w:szCs w:val="4"/>
        </w:rPr>
      </w:pPr>
    </w:p>
    <w:tbl>
      <w:tblPr>
        <w:tblW w:w="9960" w:type="dxa"/>
        <w:tblInd w:w="6" w:type="dxa"/>
        <w:tblLayout w:type="fixed"/>
        <w:tblCellMar>
          <w:left w:w="10" w:type="dxa"/>
          <w:right w:w="10" w:type="dxa"/>
        </w:tblCellMar>
        <w:tblLook w:val="0000" w:firstRow="0" w:lastRow="0" w:firstColumn="0" w:lastColumn="0" w:noHBand="0" w:noVBand="0"/>
      </w:tblPr>
      <w:tblGrid>
        <w:gridCol w:w="9960"/>
      </w:tblGrid>
      <w:tr w:rsidR="00500527">
        <w:tblPrEx>
          <w:tblCellMar>
            <w:top w:w="0" w:type="dxa"/>
            <w:bottom w:w="0" w:type="dxa"/>
          </w:tblCellMar>
        </w:tblPrEx>
        <w:tc>
          <w:tcPr>
            <w:tcW w:w="9960" w:type="dxa"/>
            <w:tcBorders>
              <w:top w:val="single" w:sz="2" w:space="0" w:color="000000"/>
              <w:left w:val="single" w:sz="2" w:space="0" w:color="000000"/>
              <w:bottom w:val="single" w:sz="2" w:space="0" w:color="000000"/>
              <w:right w:val="single" w:sz="2" w:space="0" w:color="000000"/>
            </w:tcBorders>
            <w:shd w:val="clear" w:color="auto" w:fill="DDDDDD"/>
            <w:tcMar>
              <w:top w:w="55" w:type="dxa"/>
              <w:left w:w="55" w:type="dxa"/>
              <w:bottom w:w="55" w:type="dxa"/>
              <w:right w:w="55" w:type="dxa"/>
            </w:tcMar>
          </w:tcPr>
          <w:p w:rsidR="00500527" w:rsidRDefault="000E1A56" w:rsidP="000E1A56">
            <w:pPr>
              <w:pStyle w:val="Standard"/>
              <w:numPr>
                <w:ilvl w:val="0"/>
                <w:numId w:val="34"/>
              </w:numPr>
              <w:tabs>
                <w:tab w:val="left" w:pos="227"/>
              </w:tabs>
              <w:ind w:left="227" w:hanging="794"/>
              <w:jc w:val="both"/>
            </w:pPr>
            <w:r>
              <w:rPr>
                <w:rFonts w:ascii="Tahoma" w:hAnsi="Tahoma" w:cs="Tahoma"/>
                <w:b/>
                <w:bCs/>
                <w:sz w:val="22"/>
                <w:szCs w:val="22"/>
              </w:rPr>
              <w:t>IX. Oświadczenia najemcy :</w:t>
            </w:r>
          </w:p>
        </w:tc>
      </w:tr>
    </w:tbl>
    <w:p w:rsidR="00500527" w:rsidRDefault="00500527" w:rsidP="000E1A56">
      <w:pPr>
        <w:pStyle w:val="Standard"/>
        <w:tabs>
          <w:tab w:val="left" w:pos="1440"/>
        </w:tabs>
        <w:jc w:val="center"/>
        <w:rPr>
          <w:rFonts w:ascii="Tahoma" w:hAnsi="Tahoma" w:cs="Tahoma"/>
          <w:b/>
          <w:bCs/>
          <w:sz w:val="6"/>
          <w:szCs w:val="6"/>
        </w:rPr>
      </w:pPr>
    </w:p>
    <w:p w:rsidR="00500527" w:rsidRDefault="000E1A56" w:rsidP="000E1A56">
      <w:pPr>
        <w:pStyle w:val="Standard"/>
        <w:tabs>
          <w:tab w:val="left" w:pos="1440"/>
        </w:tabs>
        <w:jc w:val="both"/>
      </w:pPr>
      <w:r>
        <w:rPr>
          <w:rFonts w:ascii="Tahoma" w:hAnsi="Tahoma" w:cs="Tahoma"/>
          <w:b/>
          <w:sz w:val="16"/>
          <w:szCs w:val="16"/>
        </w:rPr>
        <w:t>I.</w:t>
      </w:r>
      <w:r>
        <w:rPr>
          <w:rFonts w:ascii="Tahoma" w:hAnsi="Tahoma" w:cs="Tahoma"/>
          <w:sz w:val="16"/>
          <w:szCs w:val="16"/>
        </w:rPr>
        <w:t xml:space="preserve"> </w:t>
      </w:r>
      <w:r>
        <w:rPr>
          <w:rFonts w:ascii="Tahoma" w:hAnsi="Tahoma" w:cs="Arial"/>
          <w:b/>
          <w:bCs/>
          <w:sz w:val="16"/>
          <w:szCs w:val="16"/>
        </w:rPr>
        <w:t>Wyrażam zgodę</w:t>
      </w:r>
      <w:r>
        <w:rPr>
          <w:rFonts w:ascii="Tahoma" w:hAnsi="Tahoma" w:cs="Arial"/>
          <w:sz w:val="16"/>
          <w:szCs w:val="16"/>
        </w:rPr>
        <w:t xml:space="preserve"> na przetwarzanie moich danych osobowych poprzez publikowanie moich danych na podawanym do publicznej </w:t>
      </w:r>
      <w:r>
        <w:rPr>
          <w:rFonts w:ascii="Tahoma" w:hAnsi="Tahoma" w:cs="Arial"/>
          <w:sz w:val="16"/>
          <w:szCs w:val="16"/>
        </w:rPr>
        <w:t>wiadomości wykazie wniosków zawierającym wartości punktowe, rocznych lub dodatkowych projektach, ewentualnie listach osób uprawnionych do zawarcia umowy najmu lokalu przez administratora - Zarząd Mienia Komunalnego, z siedzibą przy ul. gen. J. Bema 89/1, 1</w:t>
      </w:r>
      <w:r>
        <w:rPr>
          <w:rFonts w:ascii="Tahoma" w:hAnsi="Tahoma" w:cs="Arial"/>
          <w:sz w:val="16"/>
          <w:szCs w:val="16"/>
        </w:rPr>
        <w:t>5-370 Białystok, tel. 85 7479 430. Kontakt z inspektorem ochrony danych w Zarządzie, możliwy jest pod nr tel. 85 7479 433 lub adresem email: lukasz.zak@zmk.bialystok.pl.</w:t>
      </w:r>
    </w:p>
    <w:p w:rsidR="00500527" w:rsidRDefault="000E1A56" w:rsidP="000E1A56">
      <w:pPr>
        <w:pStyle w:val="Standard"/>
        <w:jc w:val="both"/>
      </w:pPr>
      <w:r>
        <w:rPr>
          <w:rFonts w:ascii="Tahoma" w:hAnsi="Tahoma" w:cs="Arial"/>
          <w:sz w:val="16"/>
          <w:szCs w:val="16"/>
        </w:rPr>
        <w:t xml:space="preserve">Dane osobowe przetwarzane będą </w:t>
      </w:r>
      <w:r>
        <w:rPr>
          <w:rFonts w:ascii="Tahoma" w:eastAsia="SimSun" w:hAnsi="Tahoma" w:cs="Arial"/>
          <w:color w:val="00000A"/>
          <w:kern w:val="0"/>
          <w:sz w:val="16"/>
          <w:szCs w:val="16"/>
          <w:lang w:bidi="hi-IN"/>
        </w:rPr>
        <w:t>w celu wypełnienia obowiązku prawnego ciążącego na admi</w:t>
      </w:r>
      <w:r>
        <w:rPr>
          <w:rFonts w:ascii="Tahoma" w:eastAsia="SimSun" w:hAnsi="Tahoma" w:cs="Arial"/>
          <w:color w:val="00000A"/>
          <w:kern w:val="0"/>
          <w:sz w:val="16"/>
          <w:szCs w:val="16"/>
          <w:lang w:bidi="hi-IN"/>
        </w:rPr>
        <w:t xml:space="preserve">nistratorze oraz do wykonania zadania realizowanego w interesie publicznym lub w ramach sprawowania władzy publicznej powierzonej administratorowi – </w:t>
      </w:r>
      <w:r>
        <w:rPr>
          <w:rFonts w:ascii="Tahoma" w:hAnsi="Tahoma" w:cs="Arial"/>
          <w:sz w:val="16"/>
          <w:szCs w:val="16"/>
        </w:rPr>
        <w:t>zgodnie</w:t>
      </w:r>
      <w:r>
        <w:rPr>
          <w:rFonts w:ascii="Tahoma" w:hAnsi="Tahoma" w:cs="Arial"/>
          <w:sz w:val="16"/>
          <w:szCs w:val="16"/>
        </w:rPr>
        <w:br/>
      </w:r>
      <w:r>
        <w:rPr>
          <w:rFonts w:ascii="Tahoma" w:hAnsi="Tahoma" w:cs="Arial"/>
          <w:sz w:val="16"/>
          <w:szCs w:val="16"/>
        </w:rPr>
        <w:t xml:space="preserve">z </w:t>
      </w:r>
      <w:r>
        <w:rPr>
          <w:rFonts w:ascii="Tahoma" w:eastAsia="SimSun" w:hAnsi="Tahoma" w:cs="Arial"/>
          <w:color w:val="00000A"/>
          <w:kern w:val="0"/>
          <w:sz w:val="16"/>
          <w:szCs w:val="16"/>
          <w:lang w:bidi="hi-IN"/>
        </w:rPr>
        <w:t xml:space="preserve">Rozporządzeniem Parlamentu Europejskiego i Rady (UE) 2016/679 z dnia 27 kwietnia 2016 r. w </w:t>
      </w:r>
      <w:r>
        <w:rPr>
          <w:rFonts w:ascii="Tahoma" w:eastAsia="SimSun" w:hAnsi="Tahoma" w:cs="Arial"/>
          <w:color w:val="00000A"/>
          <w:kern w:val="0"/>
          <w:sz w:val="16"/>
          <w:szCs w:val="16"/>
          <w:lang w:bidi="hi-IN"/>
        </w:rPr>
        <w:t>sprawie ochrony osób fizycznych</w:t>
      </w:r>
      <w:r>
        <w:rPr>
          <w:rFonts w:ascii="Tahoma" w:eastAsia="SimSun" w:hAnsi="Tahoma" w:cs="Arial"/>
          <w:color w:val="00000A"/>
          <w:kern w:val="0"/>
          <w:sz w:val="16"/>
          <w:szCs w:val="16"/>
          <w:lang w:bidi="hi-IN"/>
        </w:rPr>
        <w:br/>
      </w:r>
      <w:r>
        <w:rPr>
          <w:rFonts w:ascii="Tahoma" w:eastAsia="SimSun" w:hAnsi="Tahoma" w:cs="Arial"/>
          <w:color w:val="00000A"/>
          <w:kern w:val="0"/>
          <w:sz w:val="16"/>
          <w:szCs w:val="16"/>
          <w:lang w:bidi="hi-IN"/>
        </w:rPr>
        <w:t xml:space="preserve">w związku z przetwarzaniem danych osobowych i w sprawie swobodnego przepływu takich danych oraz uchylenia dyrektywy 95/46/WE. Odbiorcami danych osobowych będą upoważnieni pracownicy, zatrudnieni w firmie </w:t>
      </w:r>
      <w:proofErr w:type="spellStart"/>
      <w:r>
        <w:rPr>
          <w:rFonts w:ascii="Tahoma" w:eastAsia="SimSun" w:hAnsi="Tahoma" w:cs="Arial"/>
          <w:color w:val="00000A"/>
          <w:kern w:val="0"/>
          <w:sz w:val="16"/>
          <w:szCs w:val="16"/>
          <w:lang w:bidi="hi-IN"/>
        </w:rPr>
        <w:t>Softhard</w:t>
      </w:r>
      <w:proofErr w:type="spellEnd"/>
      <w:r>
        <w:rPr>
          <w:rFonts w:ascii="Tahoma" w:eastAsia="SimSun" w:hAnsi="Tahoma" w:cs="Arial"/>
          <w:color w:val="00000A"/>
          <w:kern w:val="0"/>
          <w:sz w:val="16"/>
          <w:szCs w:val="16"/>
          <w:lang w:bidi="hi-IN"/>
        </w:rPr>
        <w:t xml:space="preserve"> S.A., celem</w:t>
      </w:r>
      <w:r>
        <w:rPr>
          <w:rFonts w:ascii="Tahoma" w:eastAsia="SimSun" w:hAnsi="Tahoma" w:cs="Arial"/>
          <w:color w:val="00000A"/>
          <w:kern w:val="0"/>
          <w:sz w:val="16"/>
          <w:szCs w:val="16"/>
          <w:lang w:bidi="hi-IN"/>
        </w:rPr>
        <w:t xml:space="preserve"> zapewnienia serwisu pogwarancyjnego dla Zintegrowanego Systemu Informatycznego „Papirus SQL” dla Zarządu Mienia Komunalnego w Białymstoku. Okres przechowywania Pani/Pana danych osobowych, określają przepisy prawa.</w:t>
      </w:r>
    </w:p>
    <w:p w:rsidR="00500527" w:rsidRDefault="000E1A56" w:rsidP="000E1A56">
      <w:pPr>
        <w:pStyle w:val="Standard"/>
        <w:jc w:val="both"/>
      </w:pPr>
      <w:r>
        <w:rPr>
          <w:rFonts w:ascii="Tahoma" w:hAnsi="Tahoma" w:cs="Arial"/>
          <w:sz w:val="16"/>
          <w:szCs w:val="16"/>
        </w:rPr>
        <w:t>Osoba, której dane dotyczą ma prawo dostę</w:t>
      </w:r>
      <w:r>
        <w:rPr>
          <w:rFonts w:ascii="Tahoma" w:hAnsi="Tahoma" w:cs="Arial"/>
          <w:sz w:val="16"/>
          <w:szCs w:val="16"/>
        </w:rPr>
        <w:t>pu do treści swoich danych oraz ich sprostowania, usunięcia lub ograniczenia przetwarzania</w:t>
      </w:r>
      <w:r>
        <w:rPr>
          <w:rFonts w:ascii="Tahoma" w:hAnsi="Tahoma" w:cs="Arial"/>
          <w:sz w:val="16"/>
          <w:szCs w:val="16"/>
        </w:rPr>
        <w:br/>
      </w:r>
      <w:r>
        <w:rPr>
          <w:rFonts w:ascii="Tahoma" w:hAnsi="Tahoma" w:cs="Arial"/>
          <w:sz w:val="16"/>
          <w:szCs w:val="16"/>
        </w:rPr>
        <w:t>lub wniesienia sprzeciwu wobec przetwarzania, a także przenoszenia danych. Osoba, której dane dotyczą ma prawo do cofnięcia zgody</w:t>
      </w:r>
      <w:r>
        <w:rPr>
          <w:rFonts w:ascii="Tahoma" w:hAnsi="Tahoma" w:cs="Arial"/>
          <w:sz w:val="16"/>
          <w:szCs w:val="16"/>
        </w:rPr>
        <w:br/>
      </w:r>
      <w:r>
        <w:rPr>
          <w:rFonts w:ascii="Tahoma" w:hAnsi="Tahoma" w:cs="Arial"/>
          <w:sz w:val="16"/>
          <w:szCs w:val="16"/>
        </w:rPr>
        <w:t>w dowolnym momencie bez wpływu na z</w:t>
      </w:r>
      <w:r>
        <w:rPr>
          <w:rFonts w:ascii="Tahoma" w:hAnsi="Tahoma" w:cs="Arial"/>
          <w:sz w:val="16"/>
          <w:szCs w:val="16"/>
        </w:rPr>
        <w:t>godność z prawem przetwarzania, którego dokonano na podstawie zgody przed jej cofnięciem. Osoba, której dane osobowe są przetwarzane ma prawo do wniesienia skargi do organu nadzorczego, gdy uzasadnione jest, że dane osobowe są przetwarzane przez administra</w:t>
      </w:r>
      <w:r>
        <w:rPr>
          <w:rFonts w:ascii="Tahoma" w:hAnsi="Tahoma" w:cs="Arial"/>
          <w:sz w:val="16"/>
          <w:szCs w:val="16"/>
        </w:rPr>
        <w:t>tora niezgodnie z w/w rozporządzeniem. Podanie danych osobowych w zakresie obowiązujących przepisów ustawowych jest obowiązkowe, w pozostałym zakresie jest dobrowolne.</w:t>
      </w:r>
    </w:p>
    <w:p w:rsidR="00500527" w:rsidRDefault="000E1A56" w:rsidP="000E1A56">
      <w:pPr>
        <w:pStyle w:val="Standard"/>
        <w:jc w:val="both"/>
      </w:pPr>
      <w:r>
        <w:rPr>
          <w:rFonts w:ascii="Tahoma" w:hAnsi="Tahoma" w:cs="Tahoma"/>
          <w:b/>
          <w:sz w:val="16"/>
          <w:szCs w:val="16"/>
        </w:rPr>
        <w:t xml:space="preserve">II. </w:t>
      </w:r>
      <w:r>
        <w:rPr>
          <w:rFonts w:ascii="Tahoma" w:hAnsi="Tahoma" w:cs="Tahoma"/>
          <w:b/>
          <w:bCs/>
          <w:sz w:val="16"/>
          <w:szCs w:val="16"/>
        </w:rPr>
        <w:t>Wyrażam zgodę</w:t>
      </w:r>
      <w:r>
        <w:rPr>
          <w:rFonts w:ascii="Tahoma" w:hAnsi="Tahoma" w:cs="Tahoma"/>
          <w:sz w:val="16"/>
          <w:szCs w:val="16"/>
        </w:rPr>
        <w:t xml:space="preserve"> na umieszczenie mojej pełnej oferty zamiany lokalu na stronie internet</w:t>
      </w:r>
      <w:r>
        <w:rPr>
          <w:rFonts w:ascii="Tahoma" w:hAnsi="Tahoma" w:cs="Tahoma"/>
          <w:sz w:val="16"/>
          <w:szCs w:val="16"/>
        </w:rPr>
        <w:t>owej Zarządu Mienia Komunalnego - zmk.bialystok.pl oraz na tablicy ogłoszeń w siedzibie Zarządu.</w:t>
      </w:r>
    </w:p>
    <w:p w:rsidR="00500527" w:rsidRDefault="00500527" w:rsidP="000E1A56">
      <w:pPr>
        <w:pStyle w:val="Standard"/>
        <w:jc w:val="both"/>
        <w:rPr>
          <w:sz w:val="16"/>
          <w:szCs w:val="16"/>
        </w:rPr>
      </w:pPr>
    </w:p>
    <w:p w:rsidR="00500527" w:rsidRDefault="000E1A56" w:rsidP="000E1A56">
      <w:pPr>
        <w:pStyle w:val="Standard"/>
        <w:jc w:val="both"/>
      </w:pPr>
      <w:r>
        <w:rPr>
          <w:rFonts w:ascii="Tahoma" w:hAnsi="Tahoma" w:cs="Tahoma"/>
          <w:b/>
          <w:bCs/>
          <w:sz w:val="20"/>
          <w:szCs w:val="20"/>
        </w:rPr>
        <w:t>INTERNETOWA BAZA OFERT ZAMIANY MIESZKAŃ RESETOWANA JEST CO ROKU !</w:t>
      </w:r>
    </w:p>
    <w:p w:rsidR="00500527" w:rsidRDefault="000E1A56" w:rsidP="000E1A56">
      <w:pPr>
        <w:pStyle w:val="Standard"/>
        <w:jc w:val="both"/>
      </w:pPr>
      <w:r>
        <w:rPr>
          <w:rFonts w:ascii="Tahoma" w:hAnsi="Tahoma" w:cs="Tahoma"/>
          <w:b/>
          <w:bCs/>
          <w:sz w:val="20"/>
          <w:szCs w:val="20"/>
        </w:rPr>
        <w:t>WNIOSKODAWCY ZAINTERESOWANI ZAMIANĄ W KOLEJNYM ROKU KALENDARZOWYM ZOBOWIĄZANI BĘDĄ DO ZŁOŻEN</w:t>
      </w:r>
      <w:r>
        <w:rPr>
          <w:rFonts w:ascii="Tahoma" w:hAnsi="Tahoma" w:cs="Tahoma"/>
          <w:b/>
          <w:bCs/>
          <w:sz w:val="20"/>
          <w:szCs w:val="20"/>
        </w:rPr>
        <w:t>IA ZAKTUALIZOWANEGO WNIOSKU O ZAMIANĘ LOKALU</w:t>
      </w:r>
      <w:r>
        <w:rPr>
          <w:rFonts w:ascii="Tahoma" w:hAnsi="Tahoma" w:cs="Tahoma"/>
          <w:b/>
          <w:bCs/>
          <w:sz w:val="20"/>
          <w:szCs w:val="20"/>
        </w:rPr>
        <w:br/>
      </w:r>
      <w:r>
        <w:rPr>
          <w:rFonts w:ascii="Tahoma" w:hAnsi="Tahoma" w:cs="Tahoma"/>
          <w:b/>
          <w:bCs/>
          <w:sz w:val="20"/>
          <w:szCs w:val="20"/>
        </w:rPr>
        <w:t>TAKŻE W NOWYM ROKU.</w:t>
      </w:r>
    </w:p>
    <w:p w:rsidR="00500527" w:rsidRDefault="00500527" w:rsidP="000E1A56">
      <w:pPr>
        <w:pStyle w:val="Standard"/>
        <w:jc w:val="both"/>
        <w:rPr>
          <w:sz w:val="16"/>
          <w:szCs w:val="16"/>
        </w:rPr>
      </w:pPr>
    </w:p>
    <w:tbl>
      <w:tblPr>
        <w:tblW w:w="9975" w:type="dxa"/>
        <w:tblInd w:w="-9" w:type="dxa"/>
        <w:tblLayout w:type="fixed"/>
        <w:tblCellMar>
          <w:left w:w="10" w:type="dxa"/>
          <w:right w:w="10" w:type="dxa"/>
        </w:tblCellMar>
        <w:tblLook w:val="0000" w:firstRow="0" w:lastRow="0" w:firstColumn="0" w:lastColumn="0" w:noHBand="0" w:noVBand="0"/>
      </w:tblPr>
      <w:tblGrid>
        <w:gridCol w:w="1140"/>
        <w:gridCol w:w="1695"/>
        <w:gridCol w:w="3735"/>
        <w:gridCol w:w="3405"/>
      </w:tblGrid>
      <w:tr w:rsidR="00500527">
        <w:tblPrEx>
          <w:tblCellMar>
            <w:top w:w="0" w:type="dxa"/>
            <w:bottom w:w="0" w:type="dxa"/>
          </w:tblCellMar>
        </w:tblPrEx>
        <w:tc>
          <w:tcPr>
            <w:tcW w:w="2835" w:type="dxa"/>
            <w:gridSpan w:val="2"/>
            <w:tcBorders>
              <w:top w:val="single" w:sz="2" w:space="0" w:color="000000"/>
              <w:left w:val="single" w:sz="2" w:space="0" w:color="000000"/>
              <w:bottom w:val="single" w:sz="2" w:space="0" w:color="000000"/>
              <w:right w:val="single" w:sz="2" w:space="0" w:color="000000"/>
            </w:tcBorders>
            <w:shd w:val="clear" w:color="auto" w:fill="DDDDDD"/>
            <w:tcMar>
              <w:top w:w="55" w:type="dxa"/>
              <w:left w:w="55" w:type="dxa"/>
              <w:bottom w:w="55" w:type="dxa"/>
              <w:right w:w="55" w:type="dxa"/>
            </w:tcMar>
          </w:tcPr>
          <w:p w:rsidR="00500527" w:rsidRDefault="000E1A56" w:rsidP="000E1A56">
            <w:pPr>
              <w:pStyle w:val="Standard"/>
              <w:numPr>
                <w:ilvl w:val="0"/>
                <w:numId w:val="34"/>
              </w:numPr>
              <w:tabs>
                <w:tab w:val="left" w:pos="227"/>
              </w:tabs>
              <w:ind w:left="227" w:hanging="794"/>
              <w:jc w:val="both"/>
            </w:pPr>
            <w:r>
              <w:rPr>
                <w:rFonts w:ascii="Tahoma" w:hAnsi="Tahoma" w:cs="Tahoma"/>
                <w:b/>
                <w:bCs/>
                <w:sz w:val="20"/>
                <w:szCs w:val="20"/>
              </w:rPr>
              <w:t>CZYTELNY PODPIS :</w:t>
            </w:r>
          </w:p>
        </w:tc>
        <w:tc>
          <w:tcPr>
            <w:tcW w:w="3735" w:type="dxa"/>
            <w:tcBorders>
              <w:top w:val="single" w:sz="2" w:space="0" w:color="000000"/>
              <w:left w:val="single" w:sz="2" w:space="0" w:color="000000"/>
              <w:bottom w:val="single" w:sz="2" w:space="0" w:color="000000"/>
            </w:tcBorders>
            <w:shd w:val="clear" w:color="auto" w:fill="DDDDDD"/>
            <w:tcMar>
              <w:top w:w="55" w:type="dxa"/>
              <w:left w:w="55" w:type="dxa"/>
              <w:bottom w:w="55" w:type="dxa"/>
              <w:right w:w="55" w:type="dxa"/>
            </w:tcMar>
          </w:tcPr>
          <w:p w:rsidR="00500527" w:rsidRDefault="00500527" w:rsidP="000E1A56">
            <w:pPr>
              <w:pStyle w:val="Standard"/>
              <w:numPr>
                <w:ilvl w:val="0"/>
                <w:numId w:val="34"/>
              </w:numPr>
              <w:tabs>
                <w:tab w:val="left" w:pos="227"/>
              </w:tabs>
              <w:ind w:left="227" w:hanging="794"/>
              <w:jc w:val="both"/>
            </w:pPr>
          </w:p>
        </w:tc>
        <w:tc>
          <w:tcPr>
            <w:tcW w:w="3405" w:type="dxa"/>
            <w:tcBorders>
              <w:top w:val="single" w:sz="2" w:space="0" w:color="000000"/>
              <w:left w:val="single" w:sz="2" w:space="0" w:color="000000"/>
              <w:bottom w:val="single" w:sz="2" w:space="0" w:color="000000"/>
              <w:right w:val="single" w:sz="2" w:space="0" w:color="000000"/>
            </w:tcBorders>
            <w:shd w:val="clear" w:color="auto" w:fill="DDDDDD"/>
            <w:tcMar>
              <w:top w:w="55" w:type="dxa"/>
              <w:left w:w="55" w:type="dxa"/>
              <w:bottom w:w="55" w:type="dxa"/>
              <w:right w:w="55" w:type="dxa"/>
            </w:tcMar>
          </w:tcPr>
          <w:p w:rsidR="00500527" w:rsidRDefault="00500527" w:rsidP="000E1A56">
            <w:pPr>
              <w:pStyle w:val="Standard"/>
              <w:numPr>
                <w:ilvl w:val="0"/>
                <w:numId w:val="34"/>
              </w:numPr>
              <w:tabs>
                <w:tab w:val="left" w:pos="227"/>
              </w:tabs>
              <w:ind w:left="227" w:hanging="794"/>
              <w:jc w:val="both"/>
            </w:pPr>
          </w:p>
        </w:tc>
      </w:tr>
      <w:tr w:rsidR="00500527">
        <w:tblPrEx>
          <w:tblCellMar>
            <w:top w:w="0" w:type="dxa"/>
            <w:bottom w:w="0" w:type="dxa"/>
          </w:tblCellMar>
        </w:tblPrEx>
        <w:trPr>
          <w:trHeight w:val="327"/>
        </w:trPr>
        <w:tc>
          <w:tcPr>
            <w:tcW w:w="1140" w:type="dxa"/>
            <w:tcBorders>
              <w:left w:val="single" w:sz="2" w:space="0" w:color="000000"/>
              <w:bottom w:val="single" w:sz="2" w:space="0" w:color="000000"/>
            </w:tcBorders>
            <w:shd w:val="clear" w:color="auto" w:fill="DDDDDD"/>
            <w:tcMar>
              <w:top w:w="55" w:type="dxa"/>
              <w:left w:w="55" w:type="dxa"/>
              <w:bottom w:w="55" w:type="dxa"/>
              <w:right w:w="55" w:type="dxa"/>
            </w:tcMar>
          </w:tcPr>
          <w:p w:rsidR="00500527" w:rsidRDefault="000E1A56" w:rsidP="000E1A56">
            <w:pPr>
              <w:pStyle w:val="Standard"/>
              <w:numPr>
                <w:ilvl w:val="0"/>
                <w:numId w:val="34"/>
              </w:numPr>
              <w:tabs>
                <w:tab w:val="left" w:pos="227"/>
              </w:tabs>
              <w:ind w:left="227" w:hanging="794"/>
              <w:jc w:val="both"/>
              <w:rPr>
                <w:rFonts w:ascii="Tahoma" w:hAnsi="Tahoma"/>
                <w:b/>
                <w:bCs/>
                <w:sz w:val="20"/>
                <w:szCs w:val="20"/>
              </w:rPr>
            </w:pPr>
            <w:r>
              <w:rPr>
                <w:rFonts w:ascii="Tahoma" w:hAnsi="Tahoma"/>
                <w:b/>
                <w:bCs/>
                <w:sz w:val="20"/>
                <w:szCs w:val="20"/>
              </w:rPr>
              <w:t>DATA :</w:t>
            </w:r>
          </w:p>
        </w:tc>
        <w:tc>
          <w:tcPr>
            <w:tcW w:w="1695" w:type="dxa"/>
            <w:tcBorders>
              <w:left w:val="single" w:sz="2" w:space="0" w:color="000000"/>
              <w:bottom w:val="single" w:sz="2" w:space="0" w:color="000000"/>
              <w:right w:val="single" w:sz="2" w:space="0" w:color="000000"/>
            </w:tcBorders>
            <w:shd w:val="clear" w:color="auto" w:fill="DDDDDD"/>
            <w:tcMar>
              <w:top w:w="55" w:type="dxa"/>
              <w:left w:w="55" w:type="dxa"/>
              <w:bottom w:w="55" w:type="dxa"/>
              <w:right w:w="55" w:type="dxa"/>
            </w:tcMar>
          </w:tcPr>
          <w:p w:rsidR="00500527" w:rsidRDefault="00500527" w:rsidP="000E1A56">
            <w:pPr>
              <w:pStyle w:val="Standard"/>
              <w:numPr>
                <w:ilvl w:val="0"/>
                <w:numId w:val="34"/>
              </w:numPr>
              <w:tabs>
                <w:tab w:val="left" w:pos="227"/>
              </w:tabs>
              <w:ind w:left="227" w:hanging="794"/>
              <w:jc w:val="both"/>
            </w:pPr>
          </w:p>
        </w:tc>
        <w:tc>
          <w:tcPr>
            <w:tcW w:w="3735" w:type="dxa"/>
            <w:shd w:val="clear" w:color="auto" w:fill="auto"/>
            <w:tcMar>
              <w:top w:w="55" w:type="dxa"/>
              <w:left w:w="55" w:type="dxa"/>
              <w:bottom w:w="55" w:type="dxa"/>
              <w:right w:w="55" w:type="dxa"/>
            </w:tcMar>
          </w:tcPr>
          <w:p w:rsidR="00500527" w:rsidRDefault="000E1A56" w:rsidP="000E1A56">
            <w:pPr>
              <w:pStyle w:val="Standard"/>
              <w:tabs>
                <w:tab w:val="left" w:pos="1667"/>
              </w:tabs>
              <w:ind w:left="227" w:hanging="794"/>
              <w:jc w:val="center"/>
              <w:rPr>
                <w:b/>
                <w:bCs/>
              </w:rPr>
            </w:pPr>
            <w:r>
              <w:rPr>
                <w:b/>
                <w:bCs/>
              </w:rPr>
              <w:t>(wnioskodawca)</w:t>
            </w:r>
          </w:p>
        </w:tc>
        <w:tc>
          <w:tcPr>
            <w:tcW w:w="3405" w:type="dxa"/>
            <w:shd w:val="clear" w:color="auto" w:fill="auto"/>
            <w:tcMar>
              <w:top w:w="55" w:type="dxa"/>
              <w:left w:w="55" w:type="dxa"/>
              <w:bottom w:w="55" w:type="dxa"/>
              <w:right w:w="55" w:type="dxa"/>
            </w:tcMar>
          </w:tcPr>
          <w:p w:rsidR="00500527" w:rsidRDefault="000E1A56" w:rsidP="000E1A56">
            <w:pPr>
              <w:pStyle w:val="Standard"/>
              <w:numPr>
                <w:ilvl w:val="0"/>
                <w:numId w:val="34"/>
              </w:numPr>
              <w:tabs>
                <w:tab w:val="left" w:pos="1667"/>
              </w:tabs>
              <w:ind w:left="227" w:hanging="794"/>
              <w:jc w:val="center"/>
              <w:rPr>
                <w:b/>
                <w:bCs/>
              </w:rPr>
            </w:pPr>
            <w:r>
              <w:rPr>
                <w:b/>
                <w:bCs/>
              </w:rPr>
              <w:t>(współmałżonek/konkubent)</w:t>
            </w:r>
          </w:p>
        </w:tc>
      </w:tr>
    </w:tbl>
    <w:p w:rsidR="00500527" w:rsidRDefault="000E1A56" w:rsidP="000E1A56">
      <w:pPr>
        <w:pStyle w:val="Standard"/>
      </w:pPr>
      <w:r>
        <w:rPr>
          <w:rFonts w:ascii="Tahoma" w:hAnsi="Tahoma" w:cs="Tahoma"/>
          <w:b/>
        </w:rPr>
        <w:t>------------------------------------------------------------------------------------------------</w:t>
      </w:r>
    </w:p>
    <w:tbl>
      <w:tblPr>
        <w:tblW w:w="9945" w:type="dxa"/>
        <w:tblInd w:w="21" w:type="dxa"/>
        <w:tblLayout w:type="fixed"/>
        <w:tblCellMar>
          <w:left w:w="10" w:type="dxa"/>
          <w:right w:w="10" w:type="dxa"/>
        </w:tblCellMar>
        <w:tblLook w:val="0000" w:firstRow="0" w:lastRow="0" w:firstColumn="0" w:lastColumn="0" w:noHBand="0" w:noVBand="0"/>
      </w:tblPr>
      <w:tblGrid>
        <w:gridCol w:w="4590"/>
        <w:gridCol w:w="1200"/>
        <w:gridCol w:w="1635"/>
        <w:gridCol w:w="2520"/>
      </w:tblGrid>
      <w:tr w:rsidR="00500527">
        <w:tblPrEx>
          <w:tblCellMar>
            <w:top w:w="0" w:type="dxa"/>
            <w:bottom w:w="0" w:type="dxa"/>
          </w:tblCellMar>
        </w:tblPrEx>
        <w:trPr>
          <w:trHeight w:hRule="exact" w:val="390"/>
        </w:trPr>
        <w:tc>
          <w:tcPr>
            <w:tcW w:w="9945" w:type="dxa"/>
            <w:gridSpan w:val="4"/>
            <w:tcBorders>
              <w:top w:val="single" w:sz="2" w:space="0" w:color="000000"/>
              <w:left w:val="single" w:sz="2" w:space="0" w:color="000000"/>
              <w:bottom w:val="single" w:sz="2" w:space="0" w:color="000000"/>
              <w:right w:val="single" w:sz="2" w:space="0" w:color="000000"/>
            </w:tcBorders>
            <w:shd w:val="clear" w:color="auto" w:fill="EEEEEE"/>
            <w:tcMar>
              <w:top w:w="55" w:type="dxa"/>
              <w:left w:w="55" w:type="dxa"/>
              <w:bottom w:w="55" w:type="dxa"/>
              <w:right w:w="55" w:type="dxa"/>
            </w:tcMar>
          </w:tcPr>
          <w:p w:rsidR="00500527" w:rsidRDefault="000E1A56" w:rsidP="000E1A56">
            <w:pPr>
              <w:pStyle w:val="Standard"/>
              <w:numPr>
                <w:ilvl w:val="0"/>
                <w:numId w:val="34"/>
              </w:numPr>
              <w:tabs>
                <w:tab w:val="left" w:pos="227"/>
              </w:tabs>
              <w:snapToGrid w:val="0"/>
              <w:ind w:left="227" w:hanging="794"/>
              <w:jc w:val="both"/>
            </w:pPr>
            <w:r>
              <w:rPr>
                <w:rFonts w:ascii="Tahoma" w:hAnsi="Tahoma"/>
                <w:b/>
                <w:bCs/>
                <w:sz w:val="22"/>
                <w:szCs w:val="22"/>
              </w:rPr>
              <w:t>WYPEŁNIA PRACOWNIK ZMK</w:t>
            </w:r>
            <w:r>
              <w:rPr>
                <w:rFonts w:ascii="Tahoma" w:hAnsi="Tahoma"/>
                <w:b/>
                <w:bCs/>
              </w:rPr>
              <w:t xml:space="preserve"> </w:t>
            </w:r>
            <w:r>
              <w:rPr>
                <w:b/>
                <w:bCs/>
              </w:rPr>
              <w:t>↓</w:t>
            </w:r>
          </w:p>
        </w:tc>
      </w:tr>
      <w:tr w:rsidR="00500527">
        <w:tblPrEx>
          <w:tblCellMar>
            <w:top w:w="0" w:type="dxa"/>
            <w:bottom w:w="0" w:type="dxa"/>
          </w:tblCellMar>
        </w:tblPrEx>
        <w:trPr>
          <w:trHeight w:hRule="exact" w:val="975"/>
        </w:trPr>
        <w:tc>
          <w:tcPr>
            <w:tcW w:w="9945" w:type="dxa"/>
            <w:gridSpan w:val="4"/>
            <w:tcBorders>
              <w:left w:val="single" w:sz="2" w:space="0" w:color="000000"/>
              <w:bottom w:val="single" w:sz="2" w:space="0" w:color="000000"/>
              <w:right w:val="single" w:sz="2" w:space="0" w:color="000000"/>
            </w:tcBorders>
            <w:shd w:val="clear" w:color="auto" w:fill="EEEEEE"/>
            <w:tcMar>
              <w:top w:w="55" w:type="dxa"/>
              <w:left w:w="55" w:type="dxa"/>
              <w:bottom w:w="55" w:type="dxa"/>
              <w:right w:w="55" w:type="dxa"/>
            </w:tcMar>
          </w:tcPr>
          <w:p w:rsidR="00500527" w:rsidRDefault="000E1A56" w:rsidP="000E1A56">
            <w:pPr>
              <w:pStyle w:val="Standard"/>
              <w:tabs>
                <w:tab w:val="left" w:pos="0"/>
              </w:tabs>
              <w:jc w:val="both"/>
            </w:pPr>
            <w:r>
              <w:rPr>
                <w:rFonts w:ascii="Tahoma" w:hAnsi="Tahoma" w:cs="Tahoma"/>
                <w:b/>
                <w:bCs/>
                <w:sz w:val="20"/>
                <w:szCs w:val="20"/>
              </w:rPr>
              <w:t>X. Zaległości finansowe Wnioskodawcy wobec Gminy Białystok:</w:t>
            </w:r>
          </w:p>
          <w:p w:rsidR="00500527" w:rsidRDefault="000E1A56" w:rsidP="000E1A56">
            <w:pPr>
              <w:pStyle w:val="Standard"/>
              <w:numPr>
                <w:ilvl w:val="0"/>
                <w:numId w:val="34"/>
              </w:numPr>
              <w:tabs>
                <w:tab w:val="left" w:pos="227"/>
              </w:tabs>
              <w:ind w:left="227" w:hanging="794"/>
              <w:jc w:val="both"/>
            </w:pPr>
            <w:r>
              <w:rPr>
                <w:rFonts w:ascii="Tahoma" w:hAnsi="Tahoma" w:cs="Tahoma"/>
                <w:b/>
                <w:bCs/>
                <w:sz w:val="20"/>
                <w:szCs w:val="20"/>
              </w:rPr>
              <w:t xml:space="preserve">                        Adres: </w:t>
            </w:r>
            <w:r>
              <w:rPr>
                <w:rFonts w:ascii="Tahoma" w:hAnsi="Tahoma" w:cs="Tahoma"/>
                <w:sz w:val="20"/>
                <w:szCs w:val="20"/>
              </w:rPr>
              <w:t xml:space="preserve"> </w:t>
            </w:r>
            <w:r>
              <w:rPr>
                <w:rFonts w:ascii="Tahoma" w:hAnsi="Tahoma" w:cs="Tahoma"/>
                <w:b/>
                <w:bCs/>
                <w:sz w:val="20"/>
                <w:szCs w:val="20"/>
              </w:rPr>
              <w:t>ul.</w:t>
            </w:r>
            <w:r>
              <w:rPr>
                <w:rFonts w:ascii="Tahoma" w:hAnsi="Tahoma" w:cs="Tahoma"/>
                <w:sz w:val="20"/>
                <w:szCs w:val="20"/>
              </w:rPr>
              <w:t xml:space="preserve"> ……………………………………………………………</w:t>
            </w:r>
            <w:r>
              <w:rPr>
                <w:rFonts w:ascii="Tahoma" w:hAnsi="Tahoma" w:cs="Tahoma"/>
                <w:b/>
                <w:bCs/>
                <w:sz w:val="20"/>
                <w:szCs w:val="20"/>
              </w:rPr>
              <w:t xml:space="preserve"> w Białymstoku.</w:t>
            </w:r>
          </w:p>
          <w:p w:rsidR="00500527" w:rsidRDefault="000E1A56" w:rsidP="000E1A56">
            <w:pPr>
              <w:pStyle w:val="Standard"/>
              <w:numPr>
                <w:ilvl w:val="0"/>
                <w:numId w:val="34"/>
              </w:numPr>
              <w:tabs>
                <w:tab w:val="left" w:pos="227"/>
              </w:tabs>
              <w:ind w:left="227" w:hanging="794"/>
              <w:jc w:val="both"/>
            </w:pPr>
            <w:r>
              <w:rPr>
                <w:rFonts w:ascii="Tahoma" w:hAnsi="Tahoma" w:cs="Tahoma"/>
                <w:b/>
                <w:bCs/>
                <w:sz w:val="20"/>
                <w:szCs w:val="20"/>
              </w:rPr>
              <w:t xml:space="preserve">                        Kwota: </w:t>
            </w:r>
            <w:r>
              <w:rPr>
                <w:rFonts w:ascii="Tahoma" w:hAnsi="Tahoma" w:cs="Tahoma"/>
                <w:sz w:val="20"/>
                <w:szCs w:val="20"/>
              </w:rPr>
              <w:t>…………………… zł.,</w:t>
            </w:r>
            <w:r>
              <w:rPr>
                <w:rFonts w:ascii="Tahoma" w:hAnsi="Tahoma" w:cs="Tahoma"/>
                <w:b/>
                <w:bCs/>
                <w:sz w:val="20"/>
                <w:szCs w:val="20"/>
              </w:rPr>
              <w:t xml:space="preserve">   na dzień: </w:t>
            </w:r>
            <w:r>
              <w:rPr>
                <w:rFonts w:ascii="Tahoma" w:hAnsi="Tahoma" w:cs="Tahoma"/>
                <w:sz w:val="20"/>
                <w:szCs w:val="20"/>
              </w:rPr>
              <w:t xml:space="preserve">………………………...……….. </w:t>
            </w:r>
            <w:r>
              <w:rPr>
                <w:rFonts w:ascii="Tahoma" w:hAnsi="Tahoma" w:cs="Tahoma"/>
                <w:b/>
                <w:bCs/>
                <w:sz w:val="20"/>
                <w:szCs w:val="20"/>
              </w:rPr>
              <w:t>roku.</w:t>
            </w:r>
          </w:p>
        </w:tc>
      </w:tr>
      <w:tr w:rsidR="00500527">
        <w:tblPrEx>
          <w:tblCellMar>
            <w:top w:w="0" w:type="dxa"/>
            <w:bottom w:w="0" w:type="dxa"/>
          </w:tblCellMar>
        </w:tblPrEx>
        <w:trPr>
          <w:trHeight w:hRule="exact" w:val="510"/>
        </w:trPr>
        <w:tc>
          <w:tcPr>
            <w:tcW w:w="4590" w:type="dxa"/>
            <w:shd w:val="clear" w:color="auto" w:fill="auto"/>
            <w:tcMar>
              <w:top w:w="55" w:type="dxa"/>
              <w:left w:w="55" w:type="dxa"/>
              <w:bottom w:w="55" w:type="dxa"/>
              <w:right w:w="55" w:type="dxa"/>
            </w:tcMar>
          </w:tcPr>
          <w:p w:rsidR="00500527" w:rsidRDefault="00500527" w:rsidP="000E1A56">
            <w:pPr>
              <w:pStyle w:val="Standard"/>
              <w:tabs>
                <w:tab w:val="left" w:pos="1440"/>
              </w:tabs>
              <w:rPr>
                <w:bCs/>
              </w:rPr>
            </w:pPr>
          </w:p>
        </w:tc>
        <w:tc>
          <w:tcPr>
            <w:tcW w:w="2835" w:type="dxa"/>
            <w:gridSpan w:val="2"/>
            <w:tcBorders>
              <w:left w:val="single" w:sz="2" w:space="0" w:color="000000"/>
              <w:bottom w:val="single" w:sz="2" w:space="0" w:color="000000"/>
            </w:tcBorders>
            <w:shd w:val="clear" w:color="auto" w:fill="EEEEEE"/>
            <w:tcMar>
              <w:top w:w="55" w:type="dxa"/>
              <w:left w:w="55" w:type="dxa"/>
              <w:bottom w:w="55" w:type="dxa"/>
              <w:right w:w="55" w:type="dxa"/>
            </w:tcMar>
          </w:tcPr>
          <w:p w:rsidR="00500527" w:rsidRDefault="000E1A56" w:rsidP="000E1A56">
            <w:pPr>
              <w:pStyle w:val="Standard"/>
              <w:tabs>
                <w:tab w:val="left" w:pos="1440"/>
              </w:tabs>
            </w:pPr>
            <w:r>
              <w:rPr>
                <w:b/>
                <w:bCs/>
              </w:rPr>
              <w:t xml:space="preserve">Podpis pracownika ZMK </w:t>
            </w:r>
            <w:r>
              <w:rPr>
                <w:bCs/>
              </w:rPr>
              <w:t xml:space="preserve"> </w:t>
            </w:r>
          </w:p>
        </w:tc>
        <w:tc>
          <w:tcPr>
            <w:tcW w:w="2520" w:type="dxa"/>
            <w:vMerge w:val="restart"/>
            <w:tcBorders>
              <w:left w:val="single" w:sz="2" w:space="0" w:color="000000"/>
              <w:bottom w:val="single" w:sz="2" w:space="0" w:color="000000"/>
              <w:right w:val="single" w:sz="2" w:space="0" w:color="000000"/>
            </w:tcBorders>
            <w:shd w:val="clear" w:color="auto" w:fill="EEEEEE"/>
            <w:tcMar>
              <w:top w:w="55" w:type="dxa"/>
              <w:left w:w="55" w:type="dxa"/>
              <w:bottom w:w="55" w:type="dxa"/>
              <w:right w:w="55" w:type="dxa"/>
            </w:tcMar>
          </w:tcPr>
          <w:p w:rsidR="00500527" w:rsidRDefault="00500527" w:rsidP="000E1A56">
            <w:pPr>
              <w:pStyle w:val="Standard"/>
              <w:tabs>
                <w:tab w:val="left" w:pos="0"/>
              </w:tabs>
              <w:jc w:val="both"/>
            </w:pPr>
          </w:p>
        </w:tc>
      </w:tr>
      <w:tr w:rsidR="00500527">
        <w:tblPrEx>
          <w:tblCellMar>
            <w:top w:w="0" w:type="dxa"/>
            <w:bottom w:w="0" w:type="dxa"/>
          </w:tblCellMar>
        </w:tblPrEx>
        <w:trPr>
          <w:trHeight w:hRule="exact" w:val="330"/>
        </w:trPr>
        <w:tc>
          <w:tcPr>
            <w:tcW w:w="4590" w:type="dxa"/>
            <w:shd w:val="clear" w:color="auto" w:fill="auto"/>
            <w:tcMar>
              <w:top w:w="55" w:type="dxa"/>
              <w:left w:w="55" w:type="dxa"/>
              <w:bottom w:w="55" w:type="dxa"/>
              <w:right w:w="55" w:type="dxa"/>
            </w:tcMar>
          </w:tcPr>
          <w:p w:rsidR="00500527" w:rsidRDefault="00500527" w:rsidP="000E1A56">
            <w:pPr>
              <w:pStyle w:val="TableContents"/>
              <w:tabs>
                <w:tab w:val="left" w:pos="1440"/>
              </w:tabs>
              <w:jc w:val="both"/>
              <w:rPr>
                <w:b/>
                <w:bCs/>
              </w:rPr>
            </w:pPr>
          </w:p>
        </w:tc>
        <w:tc>
          <w:tcPr>
            <w:tcW w:w="1200" w:type="dxa"/>
            <w:tcBorders>
              <w:left w:val="single" w:sz="2" w:space="0" w:color="000000"/>
              <w:bottom w:val="single" w:sz="2" w:space="0" w:color="000000"/>
            </w:tcBorders>
            <w:shd w:val="clear" w:color="auto" w:fill="EEEEEE"/>
            <w:tcMar>
              <w:top w:w="55" w:type="dxa"/>
              <w:left w:w="55" w:type="dxa"/>
              <w:bottom w:w="55" w:type="dxa"/>
              <w:right w:w="55" w:type="dxa"/>
            </w:tcMar>
          </w:tcPr>
          <w:p w:rsidR="00500527" w:rsidRDefault="000E1A56" w:rsidP="000E1A56">
            <w:pPr>
              <w:pStyle w:val="TableContents"/>
              <w:tabs>
                <w:tab w:val="left" w:pos="1440"/>
              </w:tabs>
              <w:jc w:val="both"/>
              <w:rPr>
                <w:b/>
                <w:bCs/>
              </w:rPr>
            </w:pPr>
            <w:r>
              <w:rPr>
                <w:b/>
                <w:bCs/>
              </w:rPr>
              <w:t>Data:</w:t>
            </w:r>
          </w:p>
        </w:tc>
        <w:tc>
          <w:tcPr>
            <w:tcW w:w="1635" w:type="dxa"/>
            <w:tcBorders>
              <w:left w:val="single" w:sz="2" w:space="0" w:color="000000"/>
              <w:bottom w:val="single" w:sz="2" w:space="0" w:color="000000"/>
            </w:tcBorders>
            <w:shd w:val="clear" w:color="auto" w:fill="EEEEEE"/>
            <w:tcMar>
              <w:top w:w="55" w:type="dxa"/>
              <w:left w:w="55" w:type="dxa"/>
              <w:bottom w:w="55" w:type="dxa"/>
              <w:right w:w="55" w:type="dxa"/>
            </w:tcMar>
          </w:tcPr>
          <w:p w:rsidR="00500527" w:rsidRDefault="00500527" w:rsidP="000E1A56">
            <w:pPr>
              <w:pStyle w:val="Standard"/>
              <w:tabs>
                <w:tab w:val="left" w:pos="0"/>
              </w:tabs>
              <w:jc w:val="both"/>
            </w:pPr>
          </w:p>
        </w:tc>
        <w:tc>
          <w:tcPr>
            <w:tcW w:w="2520" w:type="dxa"/>
            <w:vMerge/>
            <w:tcBorders>
              <w:left w:val="single" w:sz="2" w:space="0" w:color="000000"/>
              <w:bottom w:val="single" w:sz="2" w:space="0" w:color="000000"/>
              <w:right w:val="single" w:sz="2" w:space="0" w:color="000000"/>
            </w:tcBorders>
            <w:shd w:val="clear" w:color="auto" w:fill="EEEEEE"/>
            <w:tcMar>
              <w:top w:w="55" w:type="dxa"/>
              <w:left w:w="55" w:type="dxa"/>
              <w:bottom w:w="55" w:type="dxa"/>
              <w:right w:w="55" w:type="dxa"/>
            </w:tcMar>
          </w:tcPr>
          <w:p w:rsidR="00500527" w:rsidRDefault="00500527" w:rsidP="000E1A56">
            <w:pPr>
              <w:suppressAutoHyphens w:val="0"/>
              <w:rPr>
                <w:rFonts w:hint="eastAsia"/>
              </w:rPr>
            </w:pPr>
          </w:p>
        </w:tc>
      </w:tr>
    </w:tbl>
    <w:p w:rsidR="00500527" w:rsidRDefault="00500527" w:rsidP="000E1A56">
      <w:pPr>
        <w:pStyle w:val="Standard"/>
        <w:jc w:val="both"/>
      </w:pPr>
    </w:p>
    <w:sectPr w:rsidR="00500527">
      <w:footerReference w:type="default" r:id="rId7"/>
      <w:pgSz w:w="11906" w:h="16838"/>
      <w:pgMar w:top="227" w:right="797" w:bottom="142"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0E1A56">
      <w:pPr>
        <w:rPr>
          <w:rFonts w:hint="eastAsia"/>
        </w:rPr>
      </w:pPr>
      <w:r>
        <w:separator/>
      </w:r>
    </w:p>
  </w:endnote>
  <w:endnote w:type="continuationSeparator" w:id="0">
    <w:p w:rsidR="00000000" w:rsidRDefault="000E1A5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Liberation Sans">
    <w:charset w:val="00"/>
    <w:family w:val="swiss"/>
    <w:pitch w:val="variable"/>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3344" w:rsidRDefault="000E1A56">
    <w:pPr>
      <w:pStyle w:val="Stopka"/>
      <w:jc w:val="right"/>
    </w:pPr>
    <w:r>
      <w:rPr>
        <w:b/>
        <w:bCs/>
        <w:sz w:val="26"/>
        <w:szCs w:val="26"/>
      </w:rPr>
      <w:fldChar w:fldCharType="begin"/>
    </w:r>
    <w:r>
      <w:rPr>
        <w:b/>
        <w:bCs/>
        <w:sz w:val="26"/>
        <w:szCs w:val="26"/>
      </w:rPr>
      <w:instrText xml:space="preserve"> PAGE </w:instrText>
    </w:r>
    <w:r>
      <w:rPr>
        <w:b/>
        <w:bCs/>
        <w:sz w:val="26"/>
        <w:szCs w:val="26"/>
      </w:rPr>
      <w:fldChar w:fldCharType="separate"/>
    </w:r>
    <w:r>
      <w:rPr>
        <w:b/>
        <w:bCs/>
        <w:sz w:val="26"/>
        <w:szCs w:val="26"/>
      </w:rPr>
      <w:t>2</w:t>
    </w:r>
    <w:r>
      <w:rPr>
        <w:b/>
        <w:bCs/>
        <w:sz w:val="26"/>
        <w:szCs w:val="2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0E1A56">
      <w:pPr>
        <w:rPr>
          <w:rFonts w:hint="eastAsia"/>
        </w:rPr>
      </w:pPr>
      <w:r>
        <w:rPr>
          <w:color w:val="000000"/>
        </w:rPr>
        <w:separator/>
      </w:r>
    </w:p>
  </w:footnote>
  <w:footnote w:type="continuationSeparator" w:id="0">
    <w:p w:rsidR="00000000" w:rsidRDefault="000E1A5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81F7E"/>
    <w:multiLevelType w:val="multilevel"/>
    <w:tmpl w:val="CF32285C"/>
    <w:styleLink w:val="WWOutlineListStyle25"/>
    <w:lvl w:ilvl="0">
      <w:start w:val="1"/>
      <w:numFmt w:val="none"/>
      <w:lvlText w:val="%1"/>
      <w:lvlJc w:val="left"/>
    </w:lvl>
    <w:lvl w:ilvl="1">
      <w:start w:val="1"/>
      <w:numFmt w:val="none"/>
      <w:lvlText w:val="%2"/>
      <w:lvlJc w:val="left"/>
    </w:lvl>
    <w:lvl w:ilvl="2">
      <w:start w:val="1"/>
      <w:numFmt w:val="decimal"/>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1C76D04"/>
    <w:multiLevelType w:val="multilevel"/>
    <w:tmpl w:val="E7BCA00C"/>
    <w:styleLink w:val="WWOutlineListStyle15"/>
    <w:lvl w:ilvl="0">
      <w:start w:val="1"/>
      <w:numFmt w:val="none"/>
      <w:lvlText w:val="%1"/>
      <w:lvlJc w:val="left"/>
    </w:lvl>
    <w:lvl w:ilvl="1">
      <w:start w:val="1"/>
      <w:numFmt w:val="none"/>
      <w:lvlText w:val="%2"/>
      <w:lvlJc w:val="left"/>
    </w:lvl>
    <w:lvl w:ilvl="2">
      <w:start w:val="1"/>
      <w:numFmt w:val="lowerRoman"/>
      <w:lvlText w:val=".%3"/>
      <w:lvlJc w:val="righ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8F12C44"/>
    <w:multiLevelType w:val="multilevel"/>
    <w:tmpl w:val="CB80A558"/>
    <w:styleLink w:val="WWOutlineListStyle9"/>
    <w:lvl w:ilvl="0">
      <w:start w:val="1"/>
      <w:numFmt w:val="none"/>
      <w:lvlText w:val="%1"/>
      <w:lvlJc w:val="left"/>
    </w:lvl>
    <w:lvl w:ilvl="1">
      <w:start w:val="1"/>
      <w:numFmt w:val="none"/>
      <w:lvlText w:val="%2"/>
      <w:lvlJc w:val="left"/>
    </w:lvl>
    <w:lvl w:ilvl="2">
      <w:start w:val="1"/>
      <w:numFmt w:val="lowerRoman"/>
      <w:lvlText w:val=".%3"/>
      <w:lvlJc w:val="righ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BF55582"/>
    <w:multiLevelType w:val="multilevel"/>
    <w:tmpl w:val="3F0ADF20"/>
    <w:styleLink w:val="WWOutlineListStyle6"/>
    <w:lvl w:ilvl="0">
      <w:start w:val="1"/>
      <w:numFmt w:val="none"/>
      <w:lvlText w:val="%1"/>
      <w:lvlJc w:val="left"/>
    </w:lvl>
    <w:lvl w:ilvl="1">
      <w:start w:val="1"/>
      <w:numFmt w:val="none"/>
      <w:lvlText w:val="%2"/>
      <w:lvlJc w:val="left"/>
    </w:lvl>
    <w:lvl w:ilvl="2">
      <w:start w:val="1"/>
      <w:numFmt w:val="lowerRoman"/>
      <w:lvlText w:val=".%3"/>
      <w:lvlJc w:val="righ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0565D4A"/>
    <w:multiLevelType w:val="multilevel"/>
    <w:tmpl w:val="621418D4"/>
    <w:styleLink w:val="WWOutlineListStyle19"/>
    <w:lvl w:ilvl="0">
      <w:start w:val="1"/>
      <w:numFmt w:val="none"/>
      <w:lvlText w:val="%1"/>
      <w:lvlJc w:val="left"/>
    </w:lvl>
    <w:lvl w:ilvl="1">
      <w:start w:val="1"/>
      <w:numFmt w:val="none"/>
      <w:lvlText w:val="%2"/>
      <w:lvlJc w:val="left"/>
    </w:lvl>
    <w:lvl w:ilvl="2">
      <w:start w:val="1"/>
      <w:numFmt w:val="lowerRoman"/>
      <w:lvlText w:val=".%3"/>
      <w:lvlJc w:val="righ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122A12FB"/>
    <w:multiLevelType w:val="multilevel"/>
    <w:tmpl w:val="90BE611C"/>
    <w:styleLink w:val="WWOutlineListStyle21"/>
    <w:lvl w:ilvl="0">
      <w:start w:val="1"/>
      <w:numFmt w:val="none"/>
      <w:lvlText w:val="%1"/>
      <w:lvlJc w:val="left"/>
    </w:lvl>
    <w:lvl w:ilvl="1">
      <w:start w:val="1"/>
      <w:numFmt w:val="none"/>
      <w:lvlText w:val="%2"/>
      <w:lvlJc w:val="left"/>
    </w:lvl>
    <w:lvl w:ilvl="2">
      <w:start w:val="1"/>
      <w:numFmt w:val="lowerRoman"/>
      <w:lvlText w:val=".%3"/>
      <w:lvlJc w:val="righ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13717B4F"/>
    <w:multiLevelType w:val="multilevel"/>
    <w:tmpl w:val="A7FCF3C8"/>
    <w:styleLink w:val="WW8Num4"/>
    <w:lvl w:ilvl="0">
      <w:numFmt w:val="bullet"/>
      <w:lvlText w:val="o"/>
      <w:lvlJc w:val="left"/>
      <w:rPr>
        <w:rFonts w:ascii="Courier New" w:hAnsi="Courier New" w:cs="Courier New"/>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15:restartNumberingAfterBreak="0">
    <w:nsid w:val="151218B5"/>
    <w:multiLevelType w:val="multilevel"/>
    <w:tmpl w:val="00EE0274"/>
    <w:styleLink w:val="WWOutlineListStyle13"/>
    <w:lvl w:ilvl="0">
      <w:start w:val="1"/>
      <w:numFmt w:val="none"/>
      <w:lvlText w:val="%1"/>
      <w:lvlJc w:val="left"/>
    </w:lvl>
    <w:lvl w:ilvl="1">
      <w:start w:val="1"/>
      <w:numFmt w:val="none"/>
      <w:lvlText w:val="%2"/>
      <w:lvlJc w:val="left"/>
    </w:lvl>
    <w:lvl w:ilvl="2">
      <w:start w:val="1"/>
      <w:numFmt w:val="lowerRoman"/>
      <w:lvlText w:val=".%3"/>
      <w:lvlJc w:val="righ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23F17DB5"/>
    <w:multiLevelType w:val="multilevel"/>
    <w:tmpl w:val="96D4A9F4"/>
    <w:styleLink w:val="WWOutlineListStyle27"/>
    <w:lvl w:ilvl="0">
      <w:start w:val="1"/>
      <w:numFmt w:val="none"/>
      <w:lvlText w:val="%1"/>
      <w:lvlJc w:val="left"/>
    </w:lvl>
    <w:lvl w:ilvl="1">
      <w:start w:val="1"/>
      <w:numFmt w:val="none"/>
      <w:lvlText w:val="%2"/>
      <w:lvlJc w:val="left"/>
    </w:lvl>
    <w:lvl w:ilvl="2">
      <w:start w:val="1"/>
      <w:numFmt w:val="decimal"/>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2DA67123"/>
    <w:multiLevelType w:val="multilevel"/>
    <w:tmpl w:val="35AA34E4"/>
    <w:styleLink w:val="WW8Num2"/>
    <w:lvl w:ilvl="0">
      <w:numFmt w:val="bullet"/>
      <w:lvlText w:val="o"/>
      <w:lvlJc w:val="left"/>
      <w:rPr>
        <w:rFonts w:ascii="Courier New" w:hAnsi="Courier New" w:cs="Courier New"/>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2F6A3ACF"/>
    <w:multiLevelType w:val="multilevel"/>
    <w:tmpl w:val="9E42B6D6"/>
    <w:styleLink w:val="WWOutlineListStyle4"/>
    <w:lvl w:ilvl="0">
      <w:start w:val="1"/>
      <w:numFmt w:val="none"/>
      <w:lvlText w:val="%1"/>
      <w:lvlJc w:val="left"/>
    </w:lvl>
    <w:lvl w:ilvl="1">
      <w:start w:val="1"/>
      <w:numFmt w:val="none"/>
      <w:lvlText w:val="%2"/>
      <w:lvlJc w:val="left"/>
    </w:lvl>
    <w:lvl w:ilvl="2">
      <w:start w:val="1"/>
      <w:numFmt w:val="lowerRoman"/>
      <w:lvlText w:val=".%3"/>
      <w:lvlJc w:val="righ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306A0D22"/>
    <w:multiLevelType w:val="multilevel"/>
    <w:tmpl w:val="03B21A96"/>
    <w:styleLink w:val="WWOutlineListStyle5"/>
    <w:lvl w:ilvl="0">
      <w:start w:val="1"/>
      <w:numFmt w:val="none"/>
      <w:lvlText w:val="%1"/>
      <w:lvlJc w:val="left"/>
    </w:lvl>
    <w:lvl w:ilvl="1">
      <w:start w:val="1"/>
      <w:numFmt w:val="none"/>
      <w:lvlText w:val="%2"/>
      <w:lvlJc w:val="left"/>
    </w:lvl>
    <w:lvl w:ilvl="2">
      <w:start w:val="1"/>
      <w:numFmt w:val="lowerRoman"/>
      <w:lvlText w:val=".%3"/>
      <w:lvlJc w:val="righ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346E1276"/>
    <w:multiLevelType w:val="multilevel"/>
    <w:tmpl w:val="E8C0D1CA"/>
    <w:styleLink w:val="WWOutlineListStyle12"/>
    <w:lvl w:ilvl="0">
      <w:start w:val="1"/>
      <w:numFmt w:val="none"/>
      <w:lvlText w:val="%1"/>
      <w:lvlJc w:val="left"/>
    </w:lvl>
    <w:lvl w:ilvl="1">
      <w:start w:val="1"/>
      <w:numFmt w:val="none"/>
      <w:lvlText w:val="%2"/>
      <w:lvlJc w:val="left"/>
    </w:lvl>
    <w:lvl w:ilvl="2">
      <w:start w:val="1"/>
      <w:numFmt w:val="lowerRoman"/>
      <w:lvlText w:val=".%3"/>
      <w:lvlJc w:val="righ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399B2696"/>
    <w:multiLevelType w:val="multilevel"/>
    <w:tmpl w:val="F47E45E6"/>
    <w:styleLink w:val="WWOutlineListStyle16"/>
    <w:lvl w:ilvl="0">
      <w:start w:val="1"/>
      <w:numFmt w:val="none"/>
      <w:lvlText w:val="%1"/>
      <w:lvlJc w:val="left"/>
    </w:lvl>
    <w:lvl w:ilvl="1">
      <w:start w:val="1"/>
      <w:numFmt w:val="none"/>
      <w:lvlText w:val="%2"/>
      <w:lvlJc w:val="left"/>
    </w:lvl>
    <w:lvl w:ilvl="2">
      <w:start w:val="1"/>
      <w:numFmt w:val="lowerRoman"/>
      <w:lvlText w:val=".%3"/>
      <w:lvlJc w:val="righ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39EE31BA"/>
    <w:multiLevelType w:val="multilevel"/>
    <w:tmpl w:val="B90A65C4"/>
    <w:styleLink w:val="WWOutlineListStyle2"/>
    <w:lvl w:ilvl="0">
      <w:start w:val="1"/>
      <w:numFmt w:val="none"/>
      <w:lvlText w:val="%1"/>
      <w:lvlJc w:val="left"/>
    </w:lvl>
    <w:lvl w:ilvl="1">
      <w:start w:val="1"/>
      <w:numFmt w:val="none"/>
      <w:lvlText w:val="%2"/>
      <w:lvlJc w:val="left"/>
    </w:lvl>
    <w:lvl w:ilvl="2">
      <w:start w:val="1"/>
      <w:numFmt w:val="lowerRoman"/>
      <w:lvlText w:val=".%3"/>
      <w:lvlJc w:val="righ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3AA87567"/>
    <w:multiLevelType w:val="multilevel"/>
    <w:tmpl w:val="7A6A9206"/>
    <w:styleLink w:val="WWOutlineListStyle17"/>
    <w:lvl w:ilvl="0">
      <w:start w:val="1"/>
      <w:numFmt w:val="none"/>
      <w:lvlText w:val="%1"/>
      <w:lvlJc w:val="left"/>
    </w:lvl>
    <w:lvl w:ilvl="1">
      <w:start w:val="1"/>
      <w:numFmt w:val="none"/>
      <w:lvlText w:val="%2"/>
      <w:lvlJc w:val="left"/>
    </w:lvl>
    <w:lvl w:ilvl="2">
      <w:start w:val="1"/>
      <w:numFmt w:val="lowerRoman"/>
      <w:lvlText w:val=".%3"/>
      <w:lvlJc w:val="righ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3B2C4563"/>
    <w:multiLevelType w:val="multilevel"/>
    <w:tmpl w:val="518E4986"/>
    <w:styleLink w:val="WWOutlineListStyle14"/>
    <w:lvl w:ilvl="0">
      <w:start w:val="1"/>
      <w:numFmt w:val="none"/>
      <w:lvlText w:val="%1"/>
      <w:lvlJc w:val="left"/>
    </w:lvl>
    <w:lvl w:ilvl="1">
      <w:start w:val="1"/>
      <w:numFmt w:val="none"/>
      <w:lvlText w:val="%2"/>
      <w:lvlJc w:val="left"/>
    </w:lvl>
    <w:lvl w:ilvl="2">
      <w:start w:val="1"/>
      <w:numFmt w:val="lowerRoman"/>
      <w:lvlText w:val=".%3"/>
      <w:lvlJc w:val="righ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3BDF1EE9"/>
    <w:multiLevelType w:val="multilevel"/>
    <w:tmpl w:val="27F691E4"/>
    <w:styleLink w:val="WWOutlineListStyle"/>
    <w:lvl w:ilvl="0">
      <w:start w:val="1"/>
      <w:numFmt w:val="none"/>
      <w:lvlText w:val="%1"/>
      <w:lvlJc w:val="left"/>
    </w:lvl>
    <w:lvl w:ilvl="1">
      <w:start w:val="1"/>
      <w:numFmt w:val="none"/>
      <w:lvlText w:val="%2"/>
      <w:lvlJc w:val="left"/>
    </w:lvl>
    <w:lvl w:ilvl="2">
      <w:start w:val="1"/>
      <w:numFmt w:val="lowerRoman"/>
      <w:lvlText w:val=".%3"/>
      <w:lvlJc w:val="righ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3C0133A4"/>
    <w:multiLevelType w:val="multilevel"/>
    <w:tmpl w:val="8E96B7F8"/>
    <w:styleLink w:val="WW8Num3"/>
    <w:lvl w:ilvl="0">
      <w:numFmt w:val="bullet"/>
      <w:lvlText w:val="o"/>
      <w:lvlJc w:val="left"/>
      <w:rPr>
        <w:rFonts w:ascii="Courier New" w:hAnsi="Courier New" w:cs="Courier New"/>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15:restartNumberingAfterBreak="0">
    <w:nsid w:val="3E2667F1"/>
    <w:multiLevelType w:val="multilevel"/>
    <w:tmpl w:val="B87E2AB0"/>
    <w:styleLink w:val="WWOutlineListStyle30"/>
    <w:lvl w:ilvl="0">
      <w:start w:val="1"/>
      <w:numFmt w:val="none"/>
      <w:lvlText w:val=""/>
      <w:lvlJc w:val="left"/>
    </w:lvl>
    <w:lvl w:ilvl="1">
      <w:start w:val="1"/>
      <w:numFmt w:val="none"/>
      <w:lvlText w:val=""/>
      <w:lvlJc w:val="left"/>
    </w:lvl>
    <w:lvl w:ilvl="2">
      <w:start w:val="1"/>
      <w:numFmt w:val="decimal"/>
      <w:pStyle w:val="Nagwek3"/>
      <w:lvlText w:val="%3."/>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0" w15:restartNumberingAfterBreak="0">
    <w:nsid w:val="40B22B8E"/>
    <w:multiLevelType w:val="multilevel"/>
    <w:tmpl w:val="53A6975E"/>
    <w:styleLink w:val="WWOutlineListStyle1"/>
    <w:lvl w:ilvl="0">
      <w:start w:val="1"/>
      <w:numFmt w:val="none"/>
      <w:lvlText w:val="%1"/>
      <w:lvlJc w:val="left"/>
    </w:lvl>
    <w:lvl w:ilvl="1">
      <w:start w:val="1"/>
      <w:numFmt w:val="none"/>
      <w:lvlText w:val="%2"/>
      <w:lvlJc w:val="left"/>
    </w:lvl>
    <w:lvl w:ilvl="2">
      <w:start w:val="1"/>
      <w:numFmt w:val="lowerRoman"/>
      <w:lvlText w:val=".%3"/>
      <w:lvlJc w:val="righ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15:restartNumberingAfterBreak="0">
    <w:nsid w:val="42481491"/>
    <w:multiLevelType w:val="multilevel"/>
    <w:tmpl w:val="6AF0E0AA"/>
    <w:styleLink w:val="WW8Num1"/>
    <w:lvl w:ilvl="0">
      <w:start w:val="1"/>
      <w:numFmt w:val="none"/>
      <w:lvlText w:val="%1"/>
      <w:lvlJc w:val="left"/>
    </w:lvl>
    <w:lvl w:ilvl="1">
      <w:start w:val="1"/>
      <w:numFmt w:val="none"/>
      <w:lvlText w:val="%2"/>
      <w:lvlJc w:val="left"/>
    </w:lvl>
    <w:lvl w:ilvl="2">
      <w:start w:val="1"/>
      <w:numFmt w:val="lowerRoman"/>
      <w:lvlText w:val=".%3"/>
      <w:lvlJc w:val="righ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2" w15:restartNumberingAfterBreak="0">
    <w:nsid w:val="44831295"/>
    <w:multiLevelType w:val="multilevel"/>
    <w:tmpl w:val="27CE8BAC"/>
    <w:styleLink w:val="WWOutlineListStyle8"/>
    <w:lvl w:ilvl="0">
      <w:start w:val="1"/>
      <w:numFmt w:val="none"/>
      <w:lvlText w:val="%1"/>
      <w:lvlJc w:val="left"/>
    </w:lvl>
    <w:lvl w:ilvl="1">
      <w:start w:val="1"/>
      <w:numFmt w:val="none"/>
      <w:lvlText w:val="%2"/>
      <w:lvlJc w:val="left"/>
    </w:lvl>
    <w:lvl w:ilvl="2">
      <w:start w:val="1"/>
      <w:numFmt w:val="lowerRoman"/>
      <w:lvlText w:val=".%3"/>
      <w:lvlJc w:val="righ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15:restartNumberingAfterBreak="0">
    <w:nsid w:val="4B402AF7"/>
    <w:multiLevelType w:val="multilevel"/>
    <w:tmpl w:val="110A20A6"/>
    <w:styleLink w:val="WWOutlineListStyle23"/>
    <w:lvl w:ilvl="0">
      <w:start w:val="1"/>
      <w:numFmt w:val="none"/>
      <w:lvlText w:val="%1"/>
      <w:lvlJc w:val="left"/>
    </w:lvl>
    <w:lvl w:ilvl="1">
      <w:start w:val="1"/>
      <w:numFmt w:val="none"/>
      <w:lvlText w:val="%2"/>
      <w:lvlJc w:val="left"/>
    </w:lvl>
    <w:lvl w:ilvl="2">
      <w:numFmt w:val="bullet"/>
      <w:lvlText w:val=""/>
      <w:lvlJc w:val="left"/>
      <w:rPr>
        <w:rFonts w:ascii="Symbol" w:hAnsi="Symbol"/>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 w15:restartNumberingAfterBreak="0">
    <w:nsid w:val="4C6A3E77"/>
    <w:multiLevelType w:val="multilevel"/>
    <w:tmpl w:val="134A4A12"/>
    <w:styleLink w:val="WWOutlineListStyle26"/>
    <w:lvl w:ilvl="0">
      <w:start w:val="1"/>
      <w:numFmt w:val="none"/>
      <w:lvlText w:val="%1"/>
      <w:lvlJc w:val="left"/>
    </w:lvl>
    <w:lvl w:ilvl="1">
      <w:start w:val="1"/>
      <w:numFmt w:val="none"/>
      <w:lvlText w:val="%2"/>
      <w:lvlJc w:val="left"/>
    </w:lvl>
    <w:lvl w:ilvl="2">
      <w:start w:val="1"/>
      <w:numFmt w:val="decimal"/>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4DF32629"/>
    <w:multiLevelType w:val="multilevel"/>
    <w:tmpl w:val="4BB82986"/>
    <w:styleLink w:val="WWOutlineListStyle28"/>
    <w:lvl w:ilvl="0">
      <w:start w:val="1"/>
      <w:numFmt w:val="none"/>
      <w:lvlText w:val="%1"/>
      <w:lvlJc w:val="left"/>
    </w:lvl>
    <w:lvl w:ilvl="1">
      <w:start w:val="1"/>
      <w:numFmt w:val="none"/>
      <w:lvlText w:val="%2"/>
      <w:lvlJc w:val="left"/>
    </w:lvl>
    <w:lvl w:ilvl="2">
      <w:start w:val="1"/>
      <w:numFmt w:val="decimal"/>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15:restartNumberingAfterBreak="0">
    <w:nsid w:val="590F60FE"/>
    <w:multiLevelType w:val="multilevel"/>
    <w:tmpl w:val="5E4A90F2"/>
    <w:styleLink w:val="WWOutlineListStyle10"/>
    <w:lvl w:ilvl="0">
      <w:start w:val="1"/>
      <w:numFmt w:val="none"/>
      <w:lvlText w:val="%1"/>
      <w:lvlJc w:val="left"/>
    </w:lvl>
    <w:lvl w:ilvl="1">
      <w:start w:val="1"/>
      <w:numFmt w:val="none"/>
      <w:lvlText w:val="%2"/>
      <w:lvlJc w:val="left"/>
    </w:lvl>
    <w:lvl w:ilvl="2">
      <w:start w:val="1"/>
      <w:numFmt w:val="lowerRoman"/>
      <w:lvlText w:val=".%3"/>
      <w:lvlJc w:val="righ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7" w15:restartNumberingAfterBreak="0">
    <w:nsid w:val="5A912ED6"/>
    <w:multiLevelType w:val="multilevel"/>
    <w:tmpl w:val="2910CA8C"/>
    <w:styleLink w:val="WWOutlineListStyle7"/>
    <w:lvl w:ilvl="0">
      <w:start w:val="1"/>
      <w:numFmt w:val="none"/>
      <w:lvlText w:val="%1"/>
      <w:lvlJc w:val="left"/>
    </w:lvl>
    <w:lvl w:ilvl="1">
      <w:start w:val="1"/>
      <w:numFmt w:val="none"/>
      <w:lvlText w:val="%2"/>
      <w:lvlJc w:val="left"/>
    </w:lvl>
    <w:lvl w:ilvl="2">
      <w:start w:val="1"/>
      <w:numFmt w:val="lowerRoman"/>
      <w:lvlText w:val=".%3"/>
      <w:lvlJc w:val="righ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8" w15:restartNumberingAfterBreak="0">
    <w:nsid w:val="61320A64"/>
    <w:multiLevelType w:val="multilevel"/>
    <w:tmpl w:val="A80AF11C"/>
    <w:styleLink w:val="WWOutlineListStyle18"/>
    <w:lvl w:ilvl="0">
      <w:start w:val="1"/>
      <w:numFmt w:val="none"/>
      <w:lvlText w:val="%1"/>
      <w:lvlJc w:val="left"/>
    </w:lvl>
    <w:lvl w:ilvl="1">
      <w:start w:val="1"/>
      <w:numFmt w:val="none"/>
      <w:lvlText w:val="%2"/>
      <w:lvlJc w:val="left"/>
    </w:lvl>
    <w:lvl w:ilvl="2">
      <w:start w:val="1"/>
      <w:numFmt w:val="lowerRoman"/>
      <w:lvlText w:val=".%3"/>
      <w:lvlJc w:val="righ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9" w15:restartNumberingAfterBreak="0">
    <w:nsid w:val="63BA2D4A"/>
    <w:multiLevelType w:val="multilevel"/>
    <w:tmpl w:val="49B8AD4A"/>
    <w:styleLink w:val="WWOutlineListStyle29"/>
    <w:lvl w:ilvl="0">
      <w:start w:val="1"/>
      <w:numFmt w:val="none"/>
      <w:lvlText w:val="%1"/>
      <w:lvlJc w:val="left"/>
    </w:lvl>
    <w:lvl w:ilvl="1">
      <w:start w:val="1"/>
      <w:numFmt w:val="none"/>
      <w:lvlText w:val="%2"/>
      <w:lvlJc w:val="left"/>
    </w:lvl>
    <w:lvl w:ilvl="2">
      <w:start w:val="1"/>
      <w:numFmt w:val="decimal"/>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0" w15:restartNumberingAfterBreak="0">
    <w:nsid w:val="64351A94"/>
    <w:multiLevelType w:val="multilevel"/>
    <w:tmpl w:val="B776B508"/>
    <w:styleLink w:val="WWOutlineListStyle3"/>
    <w:lvl w:ilvl="0">
      <w:start w:val="1"/>
      <w:numFmt w:val="none"/>
      <w:lvlText w:val="%1"/>
      <w:lvlJc w:val="left"/>
    </w:lvl>
    <w:lvl w:ilvl="1">
      <w:start w:val="1"/>
      <w:numFmt w:val="none"/>
      <w:lvlText w:val="%2"/>
      <w:lvlJc w:val="left"/>
    </w:lvl>
    <w:lvl w:ilvl="2">
      <w:start w:val="1"/>
      <w:numFmt w:val="lowerRoman"/>
      <w:lvlText w:val=".%3"/>
      <w:lvlJc w:val="righ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15:restartNumberingAfterBreak="0">
    <w:nsid w:val="66936B13"/>
    <w:multiLevelType w:val="multilevel"/>
    <w:tmpl w:val="07C6A872"/>
    <w:styleLink w:val="WWOutlineListStyle11"/>
    <w:lvl w:ilvl="0">
      <w:start w:val="1"/>
      <w:numFmt w:val="none"/>
      <w:lvlText w:val="%1"/>
      <w:lvlJc w:val="left"/>
    </w:lvl>
    <w:lvl w:ilvl="1">
      <w:start w:val="1"/>
      <w:numFmt w:val="none"/>
      <w:lvlText w:val="%2"/>
      <w:lvlJc w:val="left"/>
    </w:lvl>
    <w:lvl w:ilvl="2">
      <w:start w:val="1"/>
      <w:numFmt w:val="lowerRoman"/>
      <w:lvlText w:val=".%3"/>
      <w:lvlJc w:val="righ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15:restartNumberingAfterBreak="0">
    <w:nsid w:val="69826A9E"/>
    <w:multiLevelType w:val="multilevel"/>
    <w:tmpl w:val="F9CA50D6"/>
    <w:styleLink w:val="WWOutlineListStyle24"/>
    <w:lvl w:ilvl="0">
      <w:start w:val="1"/>
      <w:numFmt w:val="none"/>
      <w:lvlText w:val="%1"/>
      <w:lvlJc w:val="left"/>
    </w:lvl>
    <w:lvl w:ilvl="1">
      <w:start w:val="1"/>
      <w:numFmt w:val="none"/>
      <w:lvlText w:val="%2"/>
      <w:lvlJc w:val="left"/>
    </w:lvl>
    <w:lvl w:ilvl="2">
      <w:start w:val="1"/>
      <w:numFmt w:val="decimal"/>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3" w15:restartNumberingAfterBreak="0">
    <w:nsid w:val="74011768"/>
    <w:multiLevelType w:val="multilevel"/>
    <w:tmpl w:val="4A6C7222"/>
    <w:styleLink w:val="WWOutlineListStyle20"/>
    <w:lvl w:ilvl="0">
      <w:start w:val="1"/>
      <w:numFmt w:val="none"/>
      <w:lvlText w:val="%1"/>
      <w:lvlJc w:val="left"/>
    </w:lvl>
    <w:lvl w:ilvl="1">
      <w:start w:val="1"/>
      <w:numFmt w:val="none"/>
      <w:lvlText w:val="%2"/>
      <w:lvlJc w:val="left"/>
    </w:lvl>
    <w:lvl w:ilvl="2">
      <w:start w:val="1"/>
      <w:numFmt w:val="lowerRoman"/>
      <w:lvlText w:val=".%3"/>
      <w:lvlJc w:val="righ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784A0CCE"/>
    <w:multiLevelType w:val="multilevel"/>
    <w:tmpl w:val="C730339E"/>
    <w:styleLink w:val="WW8Num5"/>
    <w:lvl w:ilvl="0">
      <w:numFmt w:val="bullet"/>
      <w:lvlText w:val="o"/>
      <w:lvlJc w:val="left"/>
      <w:rPr>
        <w:rFonts w:ascii="Courier New" w:hAnsi="Courier New" w:cs="Courier New"/>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15:restartNumberingAfterBreak="0">
    <w:nsid w:val="7AA96832"/>
    <w:multiLevelType w:val="multilevel"/>
    <w:tmpl w:val="25B28F60"/>
    <w:styleLink w:val="Outline"/>
    <w:lvl w:ilvl="0">
      <w:start w:val="1"/>
      <w:numFmt w:val="none"/>
      <w:lvlText w:val="%1"/>
      <w:lvlJc w:val="left"/>
    </w:lvl>
    <w:lvl w:ilvl="1">
      <w:start w:val="1"/>
      <w:numFmt w:val="none"/>
      <w:lvlText w:val="%2"/>
      <w:lvlJc w:val="left"/>
    </w:lvl>
    <w:lvl w:ilvl="2">
      <w:start w:val="1"/>
      <w:numFmt w:val="decimal"/>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6" w15:restartNumberingAfterBreak="0">
    <w:nsid w:val="7E7A5E9B"/>
    <w:multiLevelType w:val="multilevel"/>
    <w:tmpl w:val="684220FE"/>
    <w:styleLink w:val="WWOutlineListStyle22"/>
    <w:lvl w:ilvl="0">
      <w:start w:val="1"/>
      <w:numFmt w:val="none"/>
      <w:lvlText w:val="%1"/>
      <w:lvlJc w:val="left"/>
    </w:lvl>
    <w:lvl w:ilvl="1">
      <w:start w:val="1"/>
      <w:numFmt w:val="none"/>
      <w:lvlText w:val="%2"/>
      <w:lvlJc w:val="left"/>
    </w:lvl>
    <w:lvl w:ilvl="2">
      <w:start w:val="1"/>
      <w:numFmt w:val="lowerRoman"/>
      <w:lvlText w:val=".%3"/>
      <w:lvlJc w:val="righ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19"/>
  </w:num>
  <w:num w:numId="2">
    <w:abstractNumId w:val="35"/>
  </w:num>
  <w:num w:numId="3">
    <w:abstractNumId w:val="29"/>
  </w:num>
  <w:num w:numId="4">
    <w:abstractNumId w:val="25"/>
  </w:num>
  <w:num w:numId="5">
    <w:abstractNumId w:val="8"/>
  </w:num>
  <w:num w:numId="6">
    <w:abstractNumId w:val="24"/>
  </w:num>
  <w:num w:numId="7">
    <w:abstractNumId w:val="0"/>
  </w:num>
  <w:num w:numId="8">
    <w:abstractNumId w:val="32"/>
  </w:num>
  <w:num w:numId="9">
    <w:abstractNumId w:val="23"/>
  </w:num>
  <w:num w:numId="10">
    <w:abstractNumId w:val="36"/>
  </w:num>
  <w:num w:numId="11">
    <w:abstractNumId w:val="5"/>
  </w:num>
  <w:num w:numId="12">
    <w:abstractNumId w:val="33"/>
  </w:num>
  <w:num w:numId="13">
    <w:abstractNumId w:val="4"/>
  </w:num>
  <w:num w:numId="14">
    <w:abstractNumId w:val="28"/>
  </w:num>
  <w:num w:numId="15">
    <w:abstractNumId w:val="15"/>
  </w:num>
  <w:num w:numId="16">
    <w:abstractNumId w:val="13"/>
  </w:num>
  <w:num w:numId="17">
    <w:abstractNumId w:val="1"/>
  </w:num>
  <w:num w:numId="18">
    <w:abstractNumId w:val="16"/>
  </w:num>
  <w:num w:numId="19">
    <w:abstractNumId w:val="7"/>
  </w:num>
  <w:num w:numId="20">
    <w:abstractNumId w:val="12"/>
  </w:num>
  <w:num w:numId="21">
    <w:abstractNumId w:val="31"/>
  </w:num>
  <w:num w:numId="22">
    <w:abstractNumId w:val="26"/>
  </w:num>
  <w:num w:numId="23">
    <w:abstractNumId w:val="2"/>
  </w:num>
  <w:num w:numId="24">
    <w:abstractNumId w:val="22"/>
  </w:num>
  <w:num w:numId="25">
    <w:abstractNumId w:val="27"/>
  </w:num>
  <w:num w:numId="26">
    <w:abstractNumId w:val="3"/>
  </w:num>
  <w:num w:numId="27">
    <w:abstractNumId w:val="11"/>
  </w:num>
  <w:num w:numId="28">
    <w:abstractNumId w:val="10"/>
  </w:num>
  <w:num w:numId="29">
    <w:abstractNumId w:val="30"/>
  </w:num>
  <w:num w:numId="30">
    <w:abstractNumId w:val="14"/>
  </w:num>
  <w:num w:numId="31">
    <w:abstractNumId w:val="20"/>
  </w:num>
  <w:num w:numId="32">
    <w:abstractNumId w:val="17"/>
  </w:num>
  <w:num w:numId="33">
    <w:abstractNumId w:val="21"/>
  </w:num>
  <w:num w:numId="34">
    <w:abstractNumId w:val="9"/>
  </w:num>
  <w:num w:numId="35">
    <w:abstractNumId w:val="18"/>
  </w:num>
  <w:num w:numId="36">
    <w:abstractNumId w:val="6"/>
  </w:num>
  <w:num w:numId="37">
    <w:abstractNumId w:val="34"/>
  </w:num>
  <w:num w:numId="38">
    <w:abstractNumId w:val="9"/>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500527"/>
    <w:rsid w:val="000E1A56"/>
    <w:rsid w:val="005005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A67008D"/>
  <w15:docId w15:val="{DB88000C-D8C4-4D8C-A607-A964212B6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Mangal"/>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suppressAutoHyphens/>
    </w:pPr>
  </w:style>
  <w:style w:type="paragraph" w:styleId="Nagwek3">
    <w:name w:val="heading 3"/>
    <w:basedOn w:val="Standard"/>
    <w:next w:val="Standard"/>
    <w:uiPriority w:val="9"/>
    <w:unhideWhenUsed/>
    <w:qFormat/>
    <w:pPr>
      <w:keepNext/>
      <w:numPr>
        <w:ilvl w:val="2"/>
        <w:numId w:val="1"/>
      </w:numPr>
      <w:outlineLvl w:val="2"/>
    </w:pPr>
    <w:rPr>
      <w:b/>
      <w:bCs/>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WWOutlineListStyle30">
    <w:name w:val="WW_OutlineListStyle_30"/>
    <w:basedOn w:val="Bezlisty"/>
    <w:pPr>
      <w:numPr>
        <w:numId w:val="1"/>
      </w:numPr>
    </w:pPr>
  </w:style>
  <w:style w:type="paragraph" w:customStyle="1" w:styleId="Standard">
    <w:name w:val="Standard"/>
    <w:pPr>
      <w:widowControl/>
      <w:suppressAutoHyphens/>
    </w:pPr>
    <w:rPr>
      <w:rFonts w:ascii="Times New Roman" w:eastAsia="Times New Roman" w:hAnsi="Times New Roman" w:cs="Times New Roman"/>
      <w:lang w:bidi="ar-SA"/>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tabs>
        <w:tab w:val="left" w:pos="1440"/>
      </w:tabs>
      <w:jc w:val="both"/>
    </w:pPr>
  </w:style>
  <w:style w:type="paragraph" w:styleId="Lista">
    <w:name w:val="List"/>
    <w:basedOn w:val="Textbody"/>
    <w:rPr>
      <w:rFonts w:cs="Mangal"/>
    </w:rPr>
  </w:style>
  <w:style w:type="paragraph" w:styleId="Legenda">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customStyle="1" w:styleId="Tekstpodstawowy21">
    <w:name w:val="Tekst podstawowy 21"/>
    <w:basedOn w:val="Standard"/>
    <w:pPr>
      <w:tabs>
        <w:tab w:val="left" w:pos="1440"/>
      </w:tabs>
      <w:jc w:val="both"/>
    </w:pPr>
    <w:rPr>
      <w:sz w:val="22"/>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Tekstdymka">
    <w:name w:val="Balloon Text"/>
    <w:basedOn w:val="Normalny"/>
    <w:rPr>
      <w:rFonts w:ascii="Tahoma" w:eastAsia="Tahoma" w:hAnsi="Tahoma" w:cs="Tahoma"/>
      <w:sz w:val="16"/>
      <w:szCs w:val="14"/>
    </w:rPr>
  </w:style>
  <w:style w:type="paragraph" w:customStyle="1" w:styleId="HeaderandFooter">
    <w:name w:val="Header and Footer"/>
    <w:basedOn w:val="Standard"/>
    <w:pPr>
      <w:suppressLineNumbers/>
      <w:tabs>
        <w:tab w:val="center" w:pos="4819"/>
        <w:tab w:val="right" w:pos="9638"/>
      </w:tabs>
    </w:pPr>
  </w:style>
  <w:style w:type="paragraph" w:styleId="Stopka">
    <w:name w:val="footer"/>
    <w:basedOn w:val="HeaderandFooter"/>
  </w:style>
  <w:style w:type="paragraph" w:customStyle="1" w:styleId="Nagwek5">
    <w:name w:val="Nagłówek5"/>
    <w:basedOn w:val="Standard"/>
    <w:pPr>
      <w:keepNext/>
      <w:spacing w:before="240" w:after="120"/>
    </w:pPr>
    <w:rPr>
      <w:rFonts w:ascii="Liberation Sans" w:eastAsia="Microsoft YaHei" w:hAnsi="Liberation Sans" w:cs="Mangal"/>
      <w:sz w:val="28"/>
      <w:szCs w:val="28"/>
    </w:rPr>
  </w:style>
  <w:style w:type="paragraph" w:styleId="Nagwek">
    <w:name w:val="header"/>
    <w:basedOn w:val="Standard"/>
    <w:pPr>
      <w:suppressLineNumbers/>
      <w:tabs>
        <w:tab w:val="center" w:pos="4819"/>
        <w:tab w:val="right" w:pos="9638"/>
      </w:tabs>
    </w:p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Courier New" w:eastAsia="Courier New" w:hAnsi="Courier New" w:cs="Courier New"/>
    </w:rPr>
  </w:style>
  <w:style w:type="character" w:customStyle="1" w:styleId="WW8Num3z0">
    <w:name w:val="WW8Num3z0"/>
    <w:rPr>
      <w:rFonts w:ascii="Courier New" w:eastAsia="Courier New" w:hAnsi="Courier New" w:cs="Courier New"/>
    </w:rPr>
  </w:style>
  <w:style w:type="character" w:customStyle="1" w:styleId="WW8Num4z0">
    <w:name w:val="WW8Num4z0"/>
    <w:rPr>
      <w:rFonts w:ascii="Courier New" w:eastAsia="Courier New" w:hAnsi="Courier New" w:cs="Courier New"/>
    </w:rPr>
  </w:style>
  <w:style w:type="character" w:customStyle="1" w:styleId="WW8Num5z0">
    <w:name w:val="WW8Num5z0"/>
    <w:rPr>
      <w:rFonts w:ascii="Courier New" w:eastAsia="Courier New" w:hAnsi="Courier New" w:cs="Courier New"/>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6z0">
    <w:name w:val="WW8Num6z0"/>
    <w:rPr>
      <w:rFonts w:ascii="Courier New" w:eastAsia="Courier New" w:hAnsi="Courier New" w:cs="Courier New"/>
    </w:rPr>
  </w:style>
  <w:style w:type="character" w:customStyle="1" w:styleId="WW8Num7z0">
    <w:name w:val="WW8Num7z0"/>
    <w:rPr>
      <w:rFonts w:ascii="Courier New" w:eastAsia="Courier New" w:hAnsi="Courier New" w:cs="Courier New"/>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2">
    <w:name w:val="WW8Num5z2"/>
    <w:rPr>
      <w:rFonts w:ascii="Wingdings" w:eastAsia="Wingdings" w:hAnsi="Wingdings" w:cs="Wingdings"/>
    </w:rPr>
  </w:style>
  <w:style w:type="character" w:customStyle="1" w:styleId="WW8Num5z3">
    <w:name w:val="WW8Num5z3"/>
    <w:rPr>
      <w:rFonts w:ascii="Symbol" w:eastAsia="Symbol" w:hAnsi="Symbol" w:cs="Symbol"/>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Courier New" w:eastAsia="Courier New" w:hAnsi="Courier New" w:cs="Courier New"/>
    </w:rPr>
  </w:style>
  <w:style w:type="character" w:customStyle="1" w:styleId="WW8Num10z2">
    <w:name w:val="WW8Num10z2"/>
    <w:rPr>
      <w:rFonts w:ascii="Wingdings" w:eastAsia="Wingdings" w:hAnsi="Wingdings" w:cs="Wingdings"/>
    </w:rPr>
  </w:style>
  <w:style w:type="character" w:customStyle="1" w:styleId="WW8Num10z3">
    <w:name w:val="WW8Num10z3"/>
    <w:rPr>
      <w:rFonts w:ascii="Symbol" w:eastAsia="Symbol" w:hAnsi="Symbol" w:cs="Symbol"/>
    </w:rPr>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Courier New" w:eastAsia="Courier New" w:hAnsi="Courier New" w:cs="Courier New"/>
    </w:rPr>
  </w:style>
  <w:style w:type="character" w:customStyle="1" w:styleId="WW8Num12z2">
    <w:name w:val="WW8Num12z2"/>
    <w:rPr>
      <w:rFonts w:ascii="Wingdings" w:eastAsia="Wingdings" w:hAnsi="Wingdings" w:cs="Wingdings"/>
    </w:rPr>
  </w:style>
  <w:style w:type="character" w:customStyle="1" w:styleId="WW8Num12z3">
    <w:name w:val="WW8Num12z3"/>
    <w:rPr>
      <w:rFonts w:ascii="Symbol" w:eastAsia="Symbol" w:hAnsi="Symbol" w:cs="Symbol"/>
    </w:rPr>
  </w:style>
  <w:style w:type="character" w:customStyle="1" w:styleId="WW8Num13z0">
    <w:name w:val="WW8Num13z0"/>
    <w:rPr>
      <w:rFonts w:ascii="Courier New" w:eastAsia="Courier New" w:hAnsi="Courier New" w:cs="Courier New"/>
    </w:rPr>
  </w:style>
  <w:style w:type="character" w:customStyle="1" w:styleId="WW8Num13z2">
    <w:name w:val="WW8Num13z2"/>
    <w:rPr>
      <w:rFonts w:ascii="Wingdings" w:eastAsia="Wingdings" w:hAnsi="Wingdings" w:cs="Wingdings"/>
    </w:rPr>
  </w:style>
  <w:style w:type="character" w:customStyle="1" w:styleId="WW8Num13z3">
    <w:name w:val="WW8Num13z3"/>
    <w:rPr>
      <w:rFonts w:ascii="Symbol" w:eastAsia="Symbol" w:hAnsi="Symbol" w:cs="Symbol"/>
    </w:rPr>
  </w:style>
  <w:style w:type="character" w:customStyle="1" w:styleId="WW8Num14z0">
    <w:name w:val="WW8Num14z0"/>
    <w:rPr>
      <w:rFonts w:ascii="Courier New" w:eastAsia="Courier New" w:hAnsi="Courier New" w:cs="Courier New"/>
    </w:rPr>
  </w:style>
  <w:style w:type="character" w:customStyle="1" w:styleId="WW8Num14z2">
    <w:name w:val="WW8Num14z2"/>
    <w:rPr>
      <w:rFonts w:ascii="Wingdings" w:eastAsia="Wingdings" w:hAnsi="Wingdings" w:cs="Wingdings"/>
    </w:rPr>
  </w:style>
  <w:style w:type="character" w:customStyle="1" w:styleId="WW8Num14z3">
    <w:name w:val="WW8Num14z3"/>
    <w:rPr>
      <w:rFonts w:ascii="Symbol" w:eastAsia="Symbol" w:hAnsi="Symbol" w:cs="Symbol"/>
    </w:rPr>
  </w:style>
  <w:style w:type="character" w:customStyle="1" w:styleId="TekstpodstawowyZnak">
    <w:name w:val="Tekst podstawowy Znak"/>
    <w:basedOn w:val="Domylnaczcionkaakapitu"/>
    <w:rPr>
      <w:sz w:val="24"/>
      <w:szCs w:val="24"/>
      <w:lang w:eastAsia="zh-CN"/>
    </w:rPr>
  </w:style>
  <w:style w:type="character" w:customStyle="1" w:styleId="TekstdymkaZnak">
    <w:name w:val="Tekst dymka Znak"/>
    <w:basedOn w:val="Domylnaczcionkaakapitu"/>
    <w:rPr>
      <w:rFonts w:ascii="Tahoma" w:eastAsia="Tahoma" w:hAnsi="Tahoma" w:cs="Tahoma"/>
      <w:sz w:val="16"/>
      <w:szCs w:val="14"/>
    </w:rPr>
  </w:style>
  <w:style w:type="numbering" w:customStyle="1" w:styleId="Outline">
    <w:name w:val="Outline"/>
    <w:basedOn w:val="Bezlisty"/>
    <w:pPr>
      <w:numPr>
        <w:numId w:val="2"/>
      </w:numPr>
    </w:pPr>
  </w:style>
  <w:style w:type="numbering" w:customStyle="1" w:styleId="WWOutlineListStyle29">
    <w:name w:val="WW_OutlineListStyle_29"/>
    <w:basedOn w:val="Bezlisty"/>
    <w:pPr>
      <w:numPr>
        <w:numId w:val="3"/>
      </w:numPr>
    </w:pPr>
  </w:style>
  <w:style w:type="numbering" w:customStyle="1" w:styleId="WWOutlineListStyle28">
    <w:name w:val="WW_OutlineListStyle_28"/>
    <w:basedOn w:val="Bezlisty"/>
    <w:pPr>
      <w:numPr>
        <w:numId w:val="4"/>
      </w:numPr>
    </w:pPr>
  </w:style>
  <w:style w:type="numbering" w:customStyle="1" w:styleId="WWOutlineListStyle27">
    <w:name w:val="WW_OutlineListStyle_27"/>
    <w:basedOn w:val="Bezlisty"/>
    <w:pPr>
      <w:numPr>
        <w:numId w:val="5"/>
      </w:numPr>
    </w:pPr>
  </w:style>
  <w:style w:type="numbering" w:customStyle="1" w:styleId="WWOutlineListStyle26">
    <w:name w:val="WW_OutlineListStyle_26"/>
    <w:basedOn w:val="Bezlisty"/>
    <w:pPr>
      <w:numPr>
        <w:numId w:val="6"/>
      </w:numPr>
    </w:pPr>
  </w:style>
  <w:style w:type="numbering" w:customStyle="1" w:styleId="WWOutlineListStyle25">
    <w:name w:val="WW_OutlineListStyle_25"/>
    <w:basedOn w:val="Bezlisty"/>
    <w:pPr>
      <w:numPr>
        <w:numId w:val="7"/>
      </w:numPr>
    </w:pPr>
  </w:style>
  <w:style w:type="numbering" w:customStyle="1" w:styleId="WWOutlineListStyle24">
    <w:name w:val="WW_OutlineListStyle_24"/>
    <w:basedOn w:val="Bezlisty"/>
    <w:pPr>
      <w:numPr>
        <w:numId w:val="8"/>
      </w:numPr>
    </w:pPr>
  </w:style>
  <w:style w:type="numbering" w:customStyle="1" w:styleId="WWOutlineListStyle23">
    <w:name w:val="WW_OutlineListStyle_23"/>
    <w:basedOn w:val="Bezlisty"/>
    <w:pPr>
      <w:numPr>
        <w:numId w:val="9"/>
      </w:numPr>
    </w:pPr>
  </w:style>
  <w:style w:type="numbering" w:customStyle="1" w:styleId="WWOutlineListStyle22">
    <w:name w:val="WW_OutlineListStyle_22"/>
    <w:basedOn w:val="Bezlisty"/>
    <w:pPr>
      <w:numPr>
        <w:numId w:val="10"/>
      </w:numPr>
    </w:pPr>
  </w:style>
  <w:style w:type="numbering" w:customStyle="1" w:styleId="WWOutlineListStyle21">
    <w:name w:val="WW_OutlineListStyle_21"/>
    <w:basedOn w:val="Bezlisty"/>
    <w:pPr>
      <w:numPr>
        <w:numId w:val="11"/>
      </w:numPr>
    </w:pPr>
  </w:style>
  <w:style w:type="numbering" w:customStyle="1" w:styleId="WWOutlineListStyle20">
    <w:name w:val="WW_OutlineListStyle_20"/>
    <w:basedOn w:val="Bezlisty"/>
    <w:pPr>
      <w:numPr>
        <w:numId w:val="12"/>
      </w:numPr>
    </w:pPr>
  </w:style>
  <w:style w:type="numbering" w:customStyle="1" w:styleId="WWOutlineListStyle19">
    <w:name w:val="WW_OutlineListStyle_19"/>
    <w:basedOn w:val="Bezlisty"/>
    <w:pPr>
      <w:numPr>
        <w:numId w:val="13"/>
      </w:numPr>
    </w:pPr>
  </w:style>
  <w:style w:type="numbering" w:customStyle="1" w:styleId="WWOutlineListStyle18">
    <w:name w:val="WW_OutlineListStyle_18"/>
    <w:basedOn w:val="Bezlisty"/>
    <w:pPr>
      <w:numPr>
        <w:numId w:val="14"/>
      </w:numPr>
    </w:pPr>
  </w:style>
  <w:style w:type="numbering" w:customStyle="1" w:styleId="WWOutlineListStyle17">
    <w:name w:val="WW_OutlineListStyle_17"/>
    <w:basedOn w:val="Bezlisty"/>
    <w:pPr>
      <w:numPr>
        <w:numId w:val="15"/>
      </w:numPr>
    </w:pPr>
  </w:style>
  <w:style w:type="numbering" w:customStyle="1" w:styleId="WWOutlineListStyle16">
    <w:name w:val="WW_OutlineListStyle_16"/>
    <w:basedOn w:val="Bezlisty"/>
    <w:pPr>
      <w:numPr>
        <w:numId w:val="16"/>
      </w:numPr>
    </w:pPr>
  </w:style>
  <w:style w:type="numbering" w:customStyle="1" w:styleId="WWOutlineListStyle15">
    <w:name w:val="WW_OutlineListStyle_15"/>
    <w:basedOn w:val="Bezlisty"/>
    <w:pPr>
      <w:numPr>
        <w:numId w:val="17"/>
      </w:numPr>
    </w:pPr>
  </w:style>
  <w:style w:type="numbering" w:customStyle="1" w:styleId="WWOutlineListStyle14">
    <w:name w:val="WW_OutlineListStyle_14"/>
    <w:basedOn w:val="Bezlisty"/>
    <w:pPr>
      <w:numPr>
        <w:numId w:val="18"/>
      </w:numPr>
    </w:pPr>
  </w:style>
  <w:style w:type="numbering" w:customStyle="1" w:styleId="WWOutlineListStyle13">
    <w:name w:val="WW_OutlineListStyle_13"/>
    <w:basedOn w:val="Bezlisty"/>
    <w:pPr>
      <w:numPr>
        <w:numId w:val="19"/>
      </w:numPr>
    </w:pPr>
  </w:style>
  <w:style w:type="numbering" w:customStyle="1" w:styleId="WWOutlineListStyle12">
    <w:name w:val="WW_OutlineListStyle_12"/>
    <w:basedOn w:val="Bezlisty"/>
    <w:pPr>
      <w:numPr>
        <w:numId w:val="20"/>
      </w:numPr>
    </w:pPr>
  </w:style>
  <w:style w:type="numbering" w:customStyle="1" w:styleId="WWOutlineListStyle11">
    <w:name w:val="WW_OutlineListStyle_11"/>
    <w:basedOn w:val="Bezlisty"/>
    <w:pPr>
      <w:numPr>
        <w:numId w:val="21"/>
      </w:numPr>
    </w:pPr>
  </w:style>
  <w:style w:type="numbering" w:customStyle="1" w:styleId="WWOutlineListStyle10">
    <w:name w:val="WW_OutlineListStyle_10"/>
    <w:basedOn w:val="Bezlisty"/>
    <w:pPr>
      <w:numPr>
        <w:numId w:val="22"/>
      </w:numPr>
    </w:pPr>
  </w:style>
  <w:style w:type="numbering" w:customStyle="1" w:styleId="WWOutlineListStyle9">
    <w:name w:val="WW_OutlineListStyle_9"/>
    <w:basedOn w:val="Bezlisty"/>
    <w:pPr>
      <w:numPr>
        <w:numId w:val="23"/>
      </w:numPr>
    </w:pPr>
  </w:style>
  <w:style w:type="numbering" w:customStyle="1" w:styleId="WWOutlineListStyle8">
    <w:name w:val="WW_OutlineListStyle_8"/>
    <w:basedOn w:val="Bezlisty"/>
    <w:pPr>
      <w:numPr>
        <w:numId w:val="24"/>
      </w:numPr>
    </w:pPr>
  </w:style>
  <w:style w:type="numbering" w:customStyle="1" w:styleId="WWOutlineListStyle7">
    <w:name w:val="WW_OutlineListStyle_7"/>
    <w:basedOn w:val="Bezlisty"/>
    <w:pPr>
      <w:numPr>
        <w:numId w:val="25"/>
      </w:numPr>
    </w:pPr>
  </w:style>
  <w:style w:type="numbering" w:customStyle="1" w:styleId="WWOutlineListStyle6">
    <w:name w:val="WW_OutlineListStyle_6"/>
    <w:basedOn w:val="Bezlisty"/>
    <w:pPr>
      <w:numPr>
        <w:numId w:val="26"/>
      </w:numPr>
    </w:pPr>
  </w:style>
  <w:style w:type="numbering" w:customStyle="1" w:styleId="WWOutlineListStyle5">
    <w:name w:val="WW_OutlineListStyle_5"/>
    <w:basedOn w:val="Bezlisty"/>
    <w:pPr>
      <w:numPr>
        <w:numId w:val="27"/>
      </w:numPr>
    </w:pPr>
  </w:style>
  <w:style w:type="numbering" w:customStyle="1" w:styleId="WWOutlineListStyle4">
    <w:name w:val="WW_OutlineListStyle_4"/>
    <w:basedOn w:val="Bezlisty"/>
    <w:pPr>
      <w:numPr>
        <w:numId w:val="28"/>
      </w:numPr>
    </w:pPr>
  </w:style>
  <w:style w:type="numbering" w:customStyle="1" w:styleId="WWOutlineListStyle3">
    <w:name w:val="WW_OutlineListStyle_3"/>
    <w:basedOn w:val="Bezlisty"/>
    <w:pPr>
      <w:numPr>
        <w:numId w:val="29"/>
      </w:numPr>
    </w:pPr>
  </w:style>
  <w:style w:type="numbering" w:customStyle="1" w:styleId="WWOutlineListStyle2">
    <w:name w:val="WW_OutlineListStyle_2"/>
    <w:basedOn w:val="Bezlisty"/>
    <w:pPr>
      <w:numPr>
        <w:numId w:val="30"/>
      </w:numPr>
    </w:pPr>
  </w:style>
  <w:style w:type="numbering" w:customStyle="1" w:styleId="WWOutlineListStyle1">
    <w:name w:val="WW_OutlineListStyle_1"/>
    <w:basedOn w:val="Bezlisty"/>
    <w:pPr>
      <w:numPr>
        <w:numId w:val="31"/>
      </w:numPr>
    </w:pPr>
  </w:style>
  <w:style w:type="numbering" w:customStyle="1" w:styleId="WWOutlineListStyle">
    <w:name w:val="WW_OutlineListStyle"/>
    <w:basedOn w:val="Bezlisty"/>
    <w:pPr>
      <w:numPr>
        <w:numId w:val="32"/>
      </w:numPr>
    </w:pPr>
  </w:style>
  <w:style w:type="numbering" w:customStyle="1" w:styleId="WW8Num1">
    <w:name w:val="WW8Num1"/>
    <w:basedOn w:val="Bezlisty"/>
    <w:pPr>
      <w:numPr>
        <w:numId w:val="33"/>
      </w:numPr>
    </w:pPr>
  </w:style>
  <w:style w:type="numbering" w:customStyle="1" w:styleId="WW8Num2">
    <w:name w:val="WW8Num2"/>
    <w:basedOn w:val="Bezlisty"/>
    <w:pPr>
      <w:numPr>
        <w:numId w:val="34"/>
      </w:numPr>
    </w:pPr>
  </w:style>
  <w:style w:type="numbering" w:customStyle="1" w:styleId="WW8Num3">
    <w:name w:val="WW8Num3"/>
    <w:basedOn w:val="Bezlisty"/>
    <w:pPr>
      <w:numPr>
        <w:numId w:val="35"/>
      </w:numPr>
    </w:pPr>
  </w:style>
  <w:style w:type="numbering" w:customStyle="1" w:styleId="WW8Num4">
    <w:name w:val="WW8Num4"/>
    <w:basedOn w:val="Bezlisty"/>
    <w:pPr>
      <w:numPr>
        <w:numId w:val="36"/>
      </w:numPr>
    </w:pPr>
  </w:style>
  <w:style w:type="numbering" w:customStyle="1" w:styleId="WW8Num5">
    <w:name w:val="WW8Num5"/>
    <w:basedOn w:val="Bezlisty"/>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1002</Words>
  <Characters>6017</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Beata Truskolawska</dc:creator>
  <cp:lastModifiedBy>Olga Bagińska</cp:lastModifiedBy>
  <cp:revision>2</cp:revision>
  <cp:lastPrinted>2023-10-11T10:25:00Z</cp:lastPrinted>
  <dcterms:created xsi:type="dcterms:W3CDTF">2025-11-05T09:51:00Z</dcterms:created>
  <dcterms:modified xsi:type="dcterms:W3CDTF">2025-11-05T09:51:00Z</dcterms:modified>
</cp:coreProperties>
</file>